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1"/>
        <w:gridCol w:w="2748"/>
        <w:gridCol w:w="1687"/>
        <w:gridCol w:w="2407"/>
      </w:tblGrid>
      <w:tr w:rsidR="000172E5" w:rsidRPr="00637200" w14:paraId="15222E75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7B5208A2" w14:textId="5F55C83F" w:rsidR="000172E5" w:rsidRPr="00637200" w:rsidRDefault="0067047F" w:rsidP="00637200">
            <w:pPr>
              <w:pStyle w:val="Heading1"/>
              <w:outlineLvl w:val="0"/>
            </w:pPr>
            <w:r w:rsidRPr="0067047F">
              <w:rPr>
                <w:color w:val="FFC000"/>
              </w:rPr>
              <w:t>Registrant</w:t>
            </w:r>
          </w:p>
        </w:tc>
      </w:tr>
      <w:tr w:rsidR="000172E5" w:rsidRPr="00846B76" w14:paraId="0F64B24F" w14:textId="77777777" w:rsidTr="006145D8">
        <w:sdt>
          <w:sdtPr>
            <w:id w:val="1621259925"/>
            <w:placeholder>
              <w:docPart w:val="43C42B76312D47538C88F0DDB8716B6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5B5D0A68" w14:textId="77777777"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1B6511B3" w14:textId="0814EB64" w:rsidR="000172E5" w:rsidRPr="00846B76" w:rsidRDefault="000172E5" w:rsidP="00311D4F"/>
        </w:tc>
      </w:tr>
      <w:tr w:rsidR="000172E5" w:rsidRPr="00846B76" w14:paraId="19EF81E1" w14:textId="77777777" w:rsidTr="006145D8">
        <w:sdt>
          <w:sdtPr>
            <w:id w:val="-1470592894"/>
            <w:placeholder>
              <w:docPart w:val="BB6DC022843C4B9FB2AD22BD2943E2A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25192F9B" w14:textId="77777777"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441BE8" w14:textId="77777777" w:rsidR="000172E5" w:rsidRPr="00846B76" w:rsidRDefault="000172E5" w:rsidP="00311D4F"/>
        </w:tc>
      </w:tr>
      <w:tr w:rsidR="000172E5" w:rsidRPr="00846B76" w14:paraId="14DF23CA" w14:textId="77777777" w:rsidTr="006145D8">
        <w:sdt>
          <w:sdtPr>
            <w:id w:val="946660661"/>
            <w:placeholder>
              <w:docPart w:val="1A5E7AF62BE4482E80D1707AFDF6BE3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4564C1D" w14:textId="77777777" w:rsidR="000172E5" w:rsidRPr="00637200" w:rsidRDefault="007147D7" w:rsidP="00637200">
                <w:pPr>
                  <w:pStyle w:val="NormalIndent"/>
                </w:pPr>
                <w:r w:rsidRPr="00637200">
                  <w:t>Cell Phone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B2B0ED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5B3A5D5F" w14:textId="17A6E65D" w:rsidR="000172E5" w:rsidRDefault="005409E3" w:rsidP="00311D4F">
            <w:r>
              <w:t>Phone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1CE737" w14:textId="77777777" w:rsidR="000172E5" w:rsidRPr="00846B76" w:rsidRDefault="000172E5" w:rsidP="00311D4F"/>
        </w:tc>
      </w:tr>
      <w:tr w:rsidR="000172E5" w:rsidRPr="00846B76" w14:paraId="4EFC32EB" w14:textId="77777777" w:rsidTr="006145D8">
        <w:sdt>
          <w:sdtPr>
            <w:id w:val="1334104394"/>
            <w:placeholder>
              <w:docPart w:val="E817B1ACCF18413384C4CCD2CA3D7D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F6CCB0F" w14:textId="77777777"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1BB6CDA7" w14:textId="77777777" w:rsidR="000172E5" w:rsidRPr="00846B76" w:rsidRDefault="000172E5" w:rsidP="00311D4F"/>
        </w:tc>
      </w:tr>
      <w:tr w:rsidR="000172E5" w:rsidRPr="00846B76" w14:paraId="2262C841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3C3A4480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700B6CCC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42A932B7" w14:textId="2DE84DD4" w:rsidR="000172E5" w:rsidRPr="00846B76" w:rsidRDefault="0067047F" w:rsidP="00637200">
            <w:pPr>
              <w:pStyle w:val="Heading1"/>
              <w:outlineLvl w:val="0"/>
            </w:pPr>
            <w:r w:rsidRPr="0067047F">
              <w:rPr>
                <w:color w:val="FFC000"/>
              </w:rPr>
              <w:t>Spouse</w:t>
            </w:r>
          </w:p>
        </w:tc>
      </w:tr>
      <w:tr w:rsidR="000172E5" w:rsidRPr="00846B76" w14:paraId="46BCA38B" w14:textId="77777777" w:rsidTr="006145D8">
        <w:sdt>
          <w:sdtPr>
            <w:id w:val="-2047821762"/>
            <w:placeholder>
              <w:docPart w:val="E42CCC83C2284614ADC897E11F0D479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0159B18B" w14:textId="77777777" w:rsidR="000172E5" w:rsidRPr="00846B76" w:rsidRDefault="007147D7" w:rsidP="00311D4F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8FCD678" w14:textId="77777777" w:rsidR="000172E5" w:rsidRPr="00846B76" w:rsidRDefault="000172E5" w:rsidP="00311D4F"/>
        </w:tc>
      </w:tr>
      <w:tr w:rsidR="000172E5" w:rsidRPr="00846B76" w14:paraId="70B479A2" w14:textId="77777777" w:rsidTr="006145D8">
        <w:sdt>
          <w:sdtPr>
            <w:id w:val="-1368443858"/>
            <w:placeholder>
              <w:docPart w:val="408672020730499D8C1B90061D60ADC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DDAEAA8" w14:textId="77777777" w:rsidR="000172E5" w:rsidRPr="00846B76" w:rsidRDefault="007147D7" w:rsidP="00311D4F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68FCBB" w14:textId="77777777" w:rsidR="000172E5" w:rsidRPr="00846B76" w:rsidRDefault="000172E5" w:rsidP="00311D4F"/>
        </w:tc>
      </w:tr>
      <w:tr w:rsidR="000172E5" w:rsidRPr="00846B76" w14:paraId="0F558D06" w14:textId="77777777" w:rsidTr="006145D8">
        <w:sdt>
          <w:sdtPr>
            <w:id w:val="-201941420"/>
            <w:placeholder>
              <w:docPart w:val="784B1D38EDB546E5A32F9C15D3A04E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56AB24AD" w14:textId="77777777" w:rsidR="000172E5" w:rsidRPr="00846B76" w:rsidRDefault="007147D7" w:rsidP="00311D4F">
                <w:pPr>
                  <w:pStyle w:val="NormalIndent"/>
                </w:pPr>
                <w:r w:rsidRPr="006145D8">
                  <w:t>Cell Phone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AADF2E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7C40DBD9" w14:textId="69F3A92C" w:rsidR="000172E5" w:rsidRPr="00846B76" w:rsidRDefault="005409E3" w:rsidP="00637200">
            <w:r>
              <w:t>Phone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3F02A6" w14:textId="77777777" w:rsidR="000172E5" w:rsidRPr="00846B76" w:rsidRDefault="000172E5" w:rsidP="00311D4F"/>
        </w:tc>
      </w:tr>
      <w:tr w:rsidR="000172E5" w:rsidRPr="00846B76" w14:paraId="230C6BA5" w14:textId="77777777" w:rsidTr="006145D8">
        <w:sdt>
          <w:sdtPr>
            <w:id w:val="-1359804501"/>
            <w:placeholder>
              <w:docPart w:val="30569755870E4454BE32BFB224F1853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00FD62D" w14:textId="77777777" w:rsidR="000172E5" w:rsidRPr="00846B76" w:rsidRDefault="007147D7" w:rsidP="00311D4F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5A9862A0" w14:textId="77777777" w:rsidR="000172E5" w:rsidRPr="00846B76" w:rsidRDefault="000172E5" w:rsidP="00311D4F"/>
        </w:tc>
      </w:tr>
      <w:tr w:rsidR="000172E5" w:rsidRPr="00846B76" w14:paraId="0BABA324" w14:textId="77777777" w:rsidTr="006145D8">
        <w:tc>
          <w:tcPr>
            <w:tcW w:w="1334" w:type="pct"/>
            <w:vAlign w:val="bottom"/>
          </w:tcPr>
          <w:p w14:paraId="2E8A526A" w14:textId="77777777" w:rsidR="000172E5" w:rsidRPr="00846B76" w:rsidRDefault="000172E5" w:rsidP="00FF2EDB">
            <w:pPr>
              <w:pStyle w:val="BodyText"/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0B886C33" w14:textId="5A943359" w:rsidR="000172E5" w:rsidRPr="00846B76" w:rsidRDefault="000172E5" w:rsidP="00FF2EDB">
            <w:pPr>
              <w:pStyle w:val="BodyText"/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F323094" w14:textId="77777777" w:rsidTr="00F3792F">
        <w:tc>
          <w:tcPr>
            <w:tcW w:w="1345" w:type="pct"/>
            <w:gridSpan w:val="2"/>
            <w:vAlign w:val="bottom"/>
          </w:tcPr>
          <w:p w14:paraId="529E61E9" w14:textId="48C4BF8A" w:rsidR="000172E5" w:rsidRPr="00846B76" w:rsidRDefault="00D64495" w:rsidP="00637200">
            <w:r>
              <w:t>Registration Type</w:t>
            </w:r>
          </w:p>
        </w:tc>
        <w:tc>
          <w:tcPr>
            <w:tcW w:w="3655" w:type="pct"/>
            <w:gridSpan w:val="3"/>
            <w:vAlign w:val="bottom"/>
          </w:tcPr>
          <w:p w14:paraId="211F0C93" w14:textId="50AD64DC" w:rsidR="000172E5" w:rsidRPr="00846B76" w:rsidRDefault="00F3792F" w:rsidP="0063720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D64AE0" wp14:editId="56331588">
                      <wp:simplePos x="0" y="0"/>
                      <wp:positionH relativeFrom="column">
                        <wp:posOffset>3378200</wp:posOffset>
                      </wp:positionH>
                      <wp:positionV relativeFrom="paragraph">
                        <wp:posOffset>361950</wp:posOffset>
                      </wp:positionV>
                      <wp:extent cx="361950" cy="209550"/>
                      <wp:effectExtent l="0" t="0" r="19050" b="19050"/>
                      <wp:wrapNone/>
                      <wp:docPr id="8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0955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155078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D11FB9" id="Rectangle: Rounded Corners 8" o:spid="_x0000_s1026" style="position:absolute;margin-left:266pt;margin-top:28.5pt;width:28.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" filled="f" strokecolor="#0c3856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56601A" wp14:editId="5C948251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419735</wp:posOffset>
                      </wp:positionV>
                      <wp:extent cx="361950" cy="209550"/>
                      <wp:effectExtent l="0" t="0" r="19050" b="19050"/>
                      <wp:wrapNone/>
                      <wp:docPr id="7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095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C54528" id="Rectangle: Rounded Corners 7" o:spid="_x0000_s1026" style="position:absolute;margin-left:78.1pt;margin-top:33.05pt;width:28.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" filled="f" strokecolor="#0a273b [16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88CB460" wp14:editId="68C3F7FD">
                  <wp:extent cx="355600" cy="355600"/>
                  <wp:effectExtent l="0" t="0" r="6350" b="0"/>
                  <wp:docPr id="5" name="Graphic 5" descr="Family with two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amilywithtwochildren.sv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Family                                    </w:t>
            </w:r>
            <w:r>
              <w:rPr>
                <w:noProof/>
              </w:rPr>
              <w:drawing>
                <wp:inline distT="0" distB="0" distL="0" distR="0" wp14:anchorId="76BB241E" wp14:editId="3764C3AA">
                  <wp:extent cx="336550" cy="336550"/>
                  <wp:effectExtent l="0" t="0" r="0" b="6350"/>
                  <wp:docPr id="6" name="Graphic 6" descr="Confused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fusedperson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0" cy="33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Single </w:t>
            </w:r>
          </w:p>
        </w:tc>
      </w:tr>
      <w:tr w:rsidR="00F3792F" w:rsidRPr="00846B76" w14:paraId="4CD04F28" w14:textId="77777777" w:rsidTr="006145D8">
        <w:tc>
          <w:tcPr>
            <w:tcW w:w="1345" w:type="pct"/>
            <w:gridSpan w:val="2"/>
            <w:vAlign w:val="bottom"/>
          </w:tcPr>
          <w:p w14:paraId="6AA174DE" w14:textId="77777777" w:rsidR="00F3792F" w:rsidRDefault="00F3792F" w:rsidP="00637200"/>
        </w:tc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14:paraId="4F0D5059" w14:textId="27F1AC8C" w:rsidR="00F3792F" w:rsidRDefault="00F3792F" w:rsidP="00637200">
            <w:pPr>
              <w:rPr>
                <w:noProof/>
              </w:rPr>
            </w:pPr>
            <w:r>
              <w:rPr>
                <w:noProof/>
              </w:rPr>
              <w:t>$2</w:t>
            </w:r>
            <w:r w:rsidR="00B42F2E">
              <w:rPr>
                <w:noProof/>
              </w:rPr>
              <w:t>5</w:t>
            </w:r>
            <w:r>
              <w:rPr>
                <w:noProof/>
              </w:rPr>
              <w:t>0</w:t>
            </w:r>
            <w:r w:rsidR="00F84FDD">
              <w:rPr>
                <w:noProof/>
              </w:rPr>
              <w:t xml:space="preserve">/Family </w:t>
            </w:r>
            <w:r>
              <w:rPr>
                <w:noProof/>
              </w:rPr>
              <w:t xml:space="preserve">                                                      $1</w:t>
            </w:r>
            <w:r w:rsidR="00B42F2E">
              <w:rPr>
                <w:noProof/>
              </w:rPr>
              <w:t>25</w:t>
            </w:r>
            <w:r>
              <w:rPr>
                <w:noProof/>
              </w:rPr>
              <w:t xml:space="preserve">        </w:t>
            </w:r>
          </w:p>
        </w:tc>
      </w:tr>
    </w:tbl>
    <w:p w14:paraId="1AB05CFE" w14:textId="25D780C2" w:rsidR="00FF2EDB" w:rsidRDefault="00FA22DB" w:rsidP="0063720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20DE1F" wp14:editId="41E2ED8F">
                <wp:simplePos x="0" y="0"/>
                <wp:positionH relativeFrom="column">
                  <wp:posOffset>2578100</wp:posOffset>
                </wp:positionH>
                <wp:positionV relativeFrom="paragraph">
                  <wp:posOffset>132080</wp:posOffset>
                </wp:positionV>
                <wp:extent cx="514350" cy="209550"/>
                <wp:effectExtent l="0" t="0" r="19050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15507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D5A936" id="Rectangle: Rounded Corners 3" o:spid="_x0000_s1026" style="position:absolute;margin-left:203pt;margin-top:10.4pt;width:40.5pt;height:1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" filled="f" strokecolor="#0c3856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3B1920" wp14:editId="6415A52F">
                <wp:simplePos x="0" y="0"/>
                <wp:positionH relativeFrom="column">
                  <wp:posOffset>5276850</wp:posOffset>
                </wp:positionH>
                <wp:positionV relativeFrom="paragraph">
                  <wp:posOffset>132080</wp:posOffset>
                </wp:positionV>
                <wp:extent cx="539750" cy="209550"/>
                <wp:effectExtent l="0" t="0" r="12700" b="190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2095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AD293" id="Rectangle: Rounded Corners 1" o:spid="_x0000_s1026" style="position:absolute;margin-left:415.5pt;margin-top:10.4pt;width:42.5pt;height: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" filled="f" strokecolor="#0a273b [1604]" strokeweight="1pt">
                <v:stroke joinstyle="miter"/>
              </v:roundrect>
            </w:pict>
          </mc:Fallback>
        </mc:AlternateContent>
      </w:r>
      <w:r w:rsidR="00FF2EDB">
        <w:rPr>
          <w:sz w:val="20"/>
          <w:szCs w:val="20"/>
        </w:rPr>
        <w:t xml:space="preserve">Do you require Bala Vihar </w:t>
      </w:r>
      <w:r>
        <w:rPr>
          <w:sz w:val="20"/>
          <w:szCs w:val="20"/>
        </w:rPr>
        <w:t>Registration (</w:t>
      </w:r>
      <w:r w:rsidR="00FF2EDB">
        <w:rPr>
          <w:sz w:val="20"/>
          <w:szCs w:val="20"/>
        </w:rPr>
        <w:t xml:space="preserve">Yes/ No): </w:t>
      </w:r>
      <w:r w:rsidR="00FF2EDB">
        <w:rPr>
          <w:sz w:val="20"/>
          <w:szCs w:val="20"/>
        </w:rPr>
        <w:tab/>
      </w:r>
      <w:r w:rsidR="00FF2EDB">
        <w:rPr>
          <w:sz w:val="20"/>
          <w:szCs w:val="20"/>
        </w:rPr>
        <w:tab/>
        <w:t xml:space="preserve">Do you require Hindi Class Registration: </w:t>
      </w:r>
    </w:p>
    <w:p w14:paraId="47F8C10F" w14:textId="26EBFD6F" w:rsidR="00FF2EDB" w:rsidRDefault="00FF2EDB" w:rsidP="00637200">
      <w:pPr>
        <w:rPr>
          <w:sz w:val="20"/>
          <w:szCs w:val="20"/>
        </w:rPr>
      </w:pPr>
      <w:r w:rsidRPr="00FF2EDB">
        <w:rPr>
          <w:sz w:val="20"/>
          <w:szCs w:val="20"/>
        </w:rPr>
        <w:t xml:space="preserve">Bala Vihar: New </w:t>
      </w:r>
      <w:proofErr w:type="gramStart"/>
      <w:r w:rsidRPr="00FF2EDB">
        <w:rPr>
          <w:sz w:val="20"/>
          <w:szCs w:val="20"/>
        </w:rPr>
        <w:t>kid</w:t>
      </w:r>
      <w:r>
        <w:rPr>
          <w:sz w:val="20"/>
          <w:szCs w:val="20"/>
        </w:rPr>
        <w:t>s</w:t>
      </w:r>
      <w:proofErr w:type="gramEnd"/>
      <w:r w:rsidRPr="00FF2EDB">
        <w:rPr>
          <w:sz w:val="20"/>
          <w:szCs w:val="20"/>
        </w:rPr>
        <w:t xml:space="preserve"> registration for Bala Vihar requires C$50/per </w:t>
      </w:r>
      <w:r w:rsidRPr="00FF2EDB">
        <w:rPr>
          <w:sz w:val="20"/>
          <w:szCs w:val="20"/>
        </w:rPr>
        <w:t>child one</w:t>
      </w:r>
      <w:r w:rsidRPr="00FF2EDB">
        <w:rPr>
          <w:sz w:val="20"/>
          <w:szCs w:val="20"/>
        </w:rPr>
        <w:t xml:space="preserve"> time donation for the study materials supplies, in addition to </w:t>
      </w:r>
      <w:r w:rsidR="00FA22DB">
        <w:rPr>
          <w:sz w:val="20"/>
          <w:szCs w:val="20"/>
        </w:rPr>
        <w:t xml:space="preserve">registrations. </w:t>
      </w:r>
      <w:r w:rsidRPr="00FF2EDB">
        <w:rPr>
          <w:sz w:val="20"/>
          <w:szCs w:val="20"/>
        </w:rPr>
        <w:t xml:space="preserve"> </w:t>
      </w:r>
    </w:p>
    <w:p w14:paraId="35F3E613" w14:textId="59063033" w:rsidR="00745FD5" w:rsidRDefault="00FF2EDB" w:rsidP="00637200">
      <w:r w:rsidRPr="00FF2EDB">
        <w:rPr>
          <w:sz w:val="20"/>
          <w:szCs w:val="20"/>
        </w:rPr>
        <w:t xml:space="preserve">Hindi </w:t>
      </w:r>
      <w:r w:rsidRPr="00FF2EDB">
        <w:rPr>
          <w:sz w:val="20"/>
          <w:szCs w:val="20"/>
        </w:rPr>
        <w:t>class services</w:t>
      </w:r>
      <w:r w:rsidRPr="00FF2EDB">
        <w:rPr>
          <w:sz w:val="20"/>
          <w:szCs w:val="20"/>
        </w:rPr>
        <w:t xml:space="preserve"> donations are for registered applicant's child: $50/child/year and for </w:t>
      </w:r>
      <w:r w:rsidRPr="00FF2EDB">
        <w:rPr>
          <w:sz w:val="20"/>
          <w:szCs w:val="20"/>
        </w:rPr>
        <w:t>non-registered</w:t>
      </w:r>
      <w:r w:rsidRPr="00FF2EDB">
        <w:rPr>
          <w:sz w:val="20"/>
          <w:szCs w:val="20"/>
        </w:rPr>
        <w:t xml:space="preserve"> applicant's child $100/child /year.  Please include in your e transfer these amounts when such options are selected.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1"/>
        <w:gridCol w:w="2748"/>
        <w:gridCol w:w="1687"/>
        <w:gridCol w:w="2407"/>
      </w:tblGrid>
      <w:tr w:rsidR="00D64495" w:rsidRPr="00637200" w14:paraId="552C4433" w14:textId="77777777" w:rsidTr="00C23909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0EEA7F8F" w14:textId="129BEC1A" w:rsidR="00D64495" w:rsidRPr="00637200" w:rsidRDefault="005409E3" w:rsidP="00C23909">
            <w:pPr>
              <w:pStyle w:val="Heading1"/>
              <w:outlineLvl w:val="0"/>
            </w:pPr>
            <w:r w:rsidRPr="0067047F">
              <w:rPr>
                <w:color w:val="FFC000"/>
              </w:rPr>
              <w:t>Bala Vihar</w:t>
            </w:r>
            <w:r w:rsidR="00FF2EDB">
              <w:rPr>
                <w:color w:val="FFC000"/>
              </w:rPr>
              <w:t xml:space="preserve"> / Hindi Class</w:t>
            </w:r>
            <w:r w:rsidRPr="0067047F">
              <w:rPr>
                <w:color w:val="FFC000"/>
              </w:rPr>
              <w:t xml:space="preserve">:  </w:t>
            </w:r>
            <w:r w:rsidR="00D64495" w:rsidRPr="0067047F">
              <w:rPr>
                <w:color w:val="FFC000"/>
              </w:rPr>
              <w:t>Child</w:t>
            </w:r>
            <w:r w:rsidR="0067047F" w:rsidRPr="0067047F">
              <w:rPr>
                <w:color w:val="FFC000"/>
              </w:rPr>
              <w:t xml:space="preserve"> </w:t>
            </w:r>
            <w:r w:rsidRPr="0067047F">
              <w:rPr>
                <w:color w:val="FFC000"/>
              </w:rPr>
              <w:t>1</w:t>
            </w:r>
            <w:r w:rsidR="00D64495" w:rsidRPr="0067047F">
              <w:rPr>
                <w:color w:val="FFC000"/>
              </w:rPr>
              <w:t xml:space="preserve"> </w:t>
            </w:r>
            <w:r w:rsidRPr="0067047F">
              <w:rPr>
                <w:color w:val="FFC000"/>
              </w:rPr>
              <w:t>Info</w:t>
            </w:r>
          </w:p>
        </w:tc>
      </w:tr>
      <w:tr w:rsidR="00D64495" w:rsidRPr="00846B76" w14:paraId="0D71C920" w14:textId="77777777" w:rsidTr="00C23909">
        <w:sdt>
          <w:sdtPr>
            <w:id w:val="2003687786"/>
            <w:placeholder>
              <w:docPart w:val="0A2A042B403640438B4B832D6145CF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E413BA9" w14:textId="77777777" w:rsidR="00D64495" w:rsidRPr="00637200" w:rsidRDefault="00D64495" w:rsidP="00C23909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479A81C9" w14:textId="77777777" w:rsidR="00D64495" w:rsidRPr="00846B76" w:rsidRDefault="00D64495" w:rsidP="00C23909"/>
        </w:tc>
      </w:tr>
      <w:tr w:rsidR="00D64495" w:rsidRPr="00846B76" w14:paraId="6C21066D" w14:textId="77777777" w:rsidTr="00C23909">
        <w:sdt>
          <w:sdtPr>
            <w:id w:val="460620013"/>
            <w:placeholder>
              <w:docPart w:val="618AD1F9061E45E7B3FD3FADF8DA59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13D8094" w14:textId="77777777" w:rsidR="00D64495" w:rsidRPr="00637200" w:rsidRDefault="00D64495" w:rsidP="00C23909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7A9133" w14:textId="77777777" w:rsidR="00D64495" w:rsidRPr="00846B76" w:rsidRDefault="00D64495" w:rsidP="00C23909"/>
        </w:tc>
      </w:tr>
      <w:tr w:rsidR="00D64495" w:rsidRPr="00846B76" w14:paraId="422B9A5B" w14:textId="77777777" w:rsidTr="00C23909">
        <w:tc>
          <w:tcPr>
            <w:tcW w:w="1334" w:type="pct"/>
            <w:vAlign w:val="bottom"/>
          </w:tcPr>
          <w:p w14:paraId="4A006694" w14:textId="5A587504" w:rsidR="00D64495" w:rsidRPr="00637200" w:rsidRDefault="00D64495" w:rsidP="00C23909">
            <w:pPr>
              <w:pStyle w:val="NormalIndent"/>
            </w:pPr>
            <w:r>
              <w:t>Date of Birth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6C13A9" w14:textId="77777777" w:rsidR="00D64495" w:rsidRPr="00846B76" w:rsidRDefault="00D64495" w:rsidP="00C23909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293AF058" w14:textId="379E696F" w:rsidR="00D64495" w:rsidRDefault="00D64495" w:rsidP="00C23909">
            <w:r>
              <w:t>AB Health #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23316A" w14:textId="77777777" w:rsidR="00D64495" w:rsidRPr="00846B76" w:rsidRDefault="00D64495" w:rsidP="00C23909"/>
        </w:tc>
      </w:tr>
      <w:tr w:rsidR="00D64495" w:rsidRPr="00846B76" w14:paraId="715A905D" w14:textId="77777777" w:rsidTr="00C23909">
        <w:tc>
          <w:tcPr>
            <w:tcW w:w="1334" w:type="pct"/>
            <w:vAlign w:val="bottom"/>
          </w:tcPr>
          <w:p w14:paraId="1DCD6FA6" w14:textId="14ED0522" w:rsidR="00D64495" w:rsidRPr="00637200" w:rsidRDefault="00D64495" w:rsidP="00C23909">
            <w:pPr>
              <w:pStyle w:val="NormalIndent"/>
            </w:pPr>
            <w:r>
              <w:t xml:space="preserve">Allergies (If </w:t>
            </w:r>
            <w:r w:rsidR="002378A2">
              <w:t>a</w:t>
            </w:r>
            <w:r>
              <w:t>ny)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D40FDEE" w14:textId="77777777" w:rsidR="00D64495" w:rsidRPr="00846B76" w:rsidRDefault="00D64495" w:rsidP="00C23909"/>
        </w:tc>
      </w:tr>
      <w:tr w:rsidR="00D64495" w:rsidRPr="00846B76" w14:paraId="3EB5AC1B" w14:textId="77777777" w:rsidTr="00C23909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3A613832" w14:textId="77777777" w:rsidR="00D64495" w:rsidRPr="00846B76" w:rsidRDefault="00D64495" w:rsidP="00C2390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D64495" w:rsidRPr="00846B76" w14:paraId="24DDF859" w14:textId="77777777" w:rsidTr="00C23909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5A986EC2" w14:textId="3FF28476" w:rsidR="00D64495" w:rsidRPr="00846B76" w:rsidRDefault="005409E3" w:rsidP="00C23909">
            <w:pPr>
              <w:pStyle w:val="Heading1"/>
              <w:outlineLvl w:val="0"/>
            </w:pPr>
            <w:r w:rsidRPr="0067047F">
              <w:rPr>
                <w:color w:val="FFC000"/>
              </w:rPr>
              <w:t>Bala Vihar</w:t>
            </w:r>
            <w:r w:rsidR="00FF2EDB">
              <w:rPr>
                <w:color w:val="FFC000"/>
              </w:rPr>
              <w:t>/Hindi Class</w:t>
            </w:r>
            <w:r w:rsidRPr="0067047F">
              <w:rPr>
                <w:color w:val="FFC000"/>
              </w:rPr>
              <w:t xml:space="preserve">: </w:t>
            </w:r>
            <w:r w:rsidR="00D64495" w:rsidRPr="0067047F">
              <w:rPr>
                <w:color w:val="FFC000"/>
              </w:rPr>
              <w:t>Child 2 Info</w:t>
            </w:r>
          </w:p>
        </w:tc>
      </w:tr>
      <w:tr w:rsidR="00D64495" w:rsidRPr="00846B76" w14:paraId="05B90AE0" w14:textId="77777777" w:rsidTr="00C23909">
        <w:sdt>
          <w:sdtPr>
            <w:id w:val="156893803"/>
            <w:placeholder>
              <w:docPart w:val="D54D544A09694F1891A42BEB5DDFAC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728D2913" w14:textId="77777777" w:rsidR="00D64495" w:rsidRPr="00846B76" w:rsidRDefault="00D64495" w:rsidP="00C23909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2C6DA754" w14:textId="77777777" w:rsidR="00D64495" w:rsidRPr="00846B76" w:rsidRDefault="00D64495" w:rsidP="00C23909"/>
        </w:tc>
      </w:tr>
      <w:tr w:rsidR="00D64495" w:rsidRPr="00846B76" w14:paraId="0A95EFC6" w14:textId="77777777" w:rsidTr="00C23909">
        <w:tc>
          <w:tcPr>
            <w:tcW w:w="1334" w:type="pct"/>
            <w:vAlign w:val="bottom"/>
          </w:tcPr>
          <w:p w14:paraId="26E2E02F" w14:textId="5F7FD8AD" w:rsidR="00D64495" w:rsidRPr="00846B76" w:rsidRDefault="00D64495" w:rsidP="00C23909">
            <w:pPr>
              <w:pStyle w:val="NormalIndent"/>
            </w:pPr>
            <w:r>
              <w:t>Last name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BF3660" w14:textId="77777777" w:rsidR="00D64495" w:rsidRPr="00846B76" w:rsidRDefault="00D64495" w:rsidP="00C23909"/>
        </w:tc>
      </w:tr>
      <w:tr w:rsidR="00D64495" w:rsidRPr="00846B76" w14:paraId="4E574522" w14:textId="77777777" w:rsidTr="00C23909">
        <w:tc>
          <w:tcPr>
            <w:tcW w:w="1334" w:type="pct"/>
            <w:vAlign w:val="bottom"/>
          </w:tcPr>
          <w:p w14:paraId="351C2BD0" w14:textId="5764AEF7" w:rsidR="00D64495" w:rsidRPr="00846B76" w:rsidRDefault="00D64495" w:rsidP="00C23909">
            <w:pPr>
              <w:pStyle w:val="NormalIndent"/>
            </w:pPr>
            <w:r>
              <w:t>Date of Birth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C99CD6" w14:textId="77777777" w:rsidR="00D64495" w:rsidRPr="00846B76" w:rsidRDefault="00D64495" w:rsidP="00C23909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15928228" w14:textId="497CBE84" w:rsidR="00D64495" w:rsidRPr="00846B76" w:rsidRDefault="00D64495" w:rsidP="00C23909">
            <w:r>
              <w:t>AB Health #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97E5CA" w14:textId="77777777" w:rsidR="00D64495" w:rsidRPr="00846B76" w:rsidRDefault="00D64495" w:rsidP="00C23909"/>
        </w:tc>
      </w:tr>
      <w:tr w:rsidR="00D64495" w:rsidRPr="00846B76" w14:paraId="776AF6B3" w14:textId="77777777" w:rsidTr="00C23909">
        <w:tc>
          <w:tcPr>
            <w:tcW w:w="1334" w:type="pct"/>
            <w:vAlign w:val="bottom"/>
          </w:tcPr>
          <w:p w14:paraId="0503FF86" w14:textId="7C32072F" w:rsidR="00D64495" w:rsidRPr="00846B76" w:rsidRDefault="002378A2" w:rsidP="00C23909">
            <w:pPr>
              <w:pStyle w:val="NormalIndent"/>
            </w:pPr>
            <w:r>
              <w:t>Allergies (</w:t>
            </w:r>
            <w:r w:rsidR="00D64495">
              <w:t xml:space="preserve">If any) 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056E66D0" w14:textId="77777777" w:rsidR="00D64495" w:rsidRPr="00846B76" w:rsidRDefault="00D64495" w:rsidP="00C23909"/>
        </w:tc>
      </w:tr>
      <w:tr w:rsidR="00D64495" w:rsidRPr="00846B76" w14:paraId="3528F6D3" w14:textId="77777777" w:rsidTr="00C23909">
        <w:tc>
          <w:tcPr>
            <w:tcW w:w="1334" w:type="pct"/>
            <w:vAlign w:val="bottom"/>
          </w:tcPr>
          <w:p w14:paraId="5D87399F" w14:textId="77777777" w:rsidR="00D64495" w:rsidRPr="00846B76" w:rsidRDefault="00D64495" w:rsidP="00C23909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27BA67B3" w14:textId="77777777" w:rsidR="00D64495" w:rsidRPr="00846B76" w:rsidRDefault="00D64495" w:rsidP="00C2390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D64495" w:rsidRPr="00846B76" w14:paraId="6023F984" w14:textId="77777777" w:rsidTr="00C23909">
        <w:tc>
          <w:tcPr>
            <w:tcW w:w="1345" w:type="pct"/>
            <w:gridSpan w:val="2"/>
            <w:vAlign w:val="bottom"/>
          </w:tcPr>
          <w:p w14:paraId="7F91CA59" w14:textId="7194CF62" w:rsidR="00D64495" w:rsidRPr="00846B76" w:rsidRDefault="00D64495" w:rsidP="00C23909"/>
        </w:tc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14:paraId="170CC666" w14:textId="77777777" w:rsidR="00D64495" w:rsidRPr="00846B76" w:rsidRDefault="00D64495" w:rsidP="00C23909"/>
        </w:tc>
      </w:tr>
    </w:tbl>
    <w:p w14:paraId="2341E5D2" w14:textId="0F789328" w:rsidR="00D64495" w:rsidRPr="00091AC0" w:rsidRDefault="00091AC0" w:rsidP="00637200">
      <w:pPr>
        <w:rPr>
          <w:sz w:val="20"/>
          <w:szCs w:val="20"/>
        </w:rPr>
      </w:pPr>
      <w:r w:rsidRPr="00091AC0">
        <w:rPr>
          <w:sz w:val="20"/>
          <w:szCs w:val="20"/>
        </w:rPr>
        <w:t xml:space="preserve">(Please add </w:t>
      </w:r>
      <w:r>
        <w:rPr>
          <w:sz w:val="20"/>
          <w:szCs w:val="20"/>
        </w:rPr>
        <w:t xml:space="preserve">this </w:t>
      </w:r>
      <w:r w:rsidRPr="00091AC0">
        <w:rPr>
          <w:sz w:val="20"/>
          <w:szCs w:val="20"/>
        </w:rPr>
        <w:t>page for additional Children)</w:t>
      </w:r>
    </w:p>
    <w:p w14:paraId="06FD95B5" w14:textId="77777777" w:rsidR="00F3792F" w:rsidRPr="0067047F" w:rsidRDefault="00F3792F" w:rsidP="00F3792F">
      <w:pPr>
        <w:pStyle w:val="Heading6"/>
        <w:rPr>
          <w:b/>
          <w:bCs/>
          <w:color w:val="auto"/>
          <w:sz w:val="36"/>
          <w:szCs w:val="36"/>
        </w:rPr>
      </w:pPr>
      <w:r w:rsidRPr="0067047F">
        <w:rPr>
          <w:b/>
          <w:bCs/>
          <w:color w:val="auto"/>
          <w:spacing w:val="1"/>
          <w:sz w:val="36"/>
          <w:szCs w:val="36"/>
        </w:rPr>
        <w:t>Waiver</w:t>
      </w:r>
      <w:r w:rsidRPr="0067047F">
        <w:rPr>
          <w:b/>
          <w:bCs/>
          <w:color w:val="auto"/>
          <w:spacing w:val="13"/>
          <w:sz w:val="36"/>
          <w:szCs w:val="36"/>
        </w:rPr>
        <w:t xml:space="preserve"> </w:t>
      </w:r>
      <w:r w:rsidRPr="0067047F">
        <w:rPr>
          <w:b/>
          <w:bCs/>
          <w:color w:val="auto"/>
          <w:sz w:val="36"/>
          <w:szCs w:val="36"/>
        </w:rPr>
        <w:t>and</w:t>
      </w:r>
      <w:r w:rsidRPr="0067047F">
        <w:rPr>
          <w:b/>
          <w:bCs/>
          <w:color w:val="auto"/>
          <w:spacing w:val="15"/>
          <w:sz w:val="36"/>
          <w:szCs w:val="36"/>
        </w:rPr>
        <w:t xml:space="preserve"> </w:t>
      </w:r>
      <w:r w:rsidRPr="0067047F">
        <w:rPr>
          <w:b/>
          <w:bCs/>
          <w:color w:val="auto"/>
          <w:spacing w:val="-1"/>
          <w:sz w:val="36"/>
          <w:szCs w:val="36"/>
        </w:rPr>
        <w:t>Release</w:t>
      </w:r>
    </w:p>
    <w:p w14:paraId="5C9DDA6E" w14:textId="18BBED3A" w:rsidR="00F3792F" w:rsidRDefault="00F3792F" w:rsidP="00091AC0">
      <w:pPr>
        <w:tabs>
          <w:tab w:val="left" w:pos="9901"/>
        </w:tabs>
        <w:ind w:left="1036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spacing w:val="2"/>
          <w:sz w:val="19"/>
        </w:rPr>
        <w:t xml:space="preserve">Please </w:t>
      </w:r>
      <w:r>
        <w:rPr>
          <w:rFonts w:ascii="Arial Narrow"/>
          <w:spacing w:val="3"/>
          <w:sz w:val="19"/>
        </w:rPr>
        <w:t>acknowledge</w:t>
      </w:r>
      <w:r>
        <w:rPr>
          <w:rFonts w:ascii="Arial Narrow"/>
          <w:spacing w:val="5"/>
          <w:sz w:val="19"/>
        </w:rPr>
        <w:t xml:space="preserve"> </w:t>
      </w:r>
      <w:r>
        <w:rPr>
          <w:rFonts w:ascii="Arial Narrow"/>
          <w:spacing w:val="2"/>
          <w:sz w:val="19"/>
        </w:rPr>
        <w:t>that</w:t>
      </w:r>
      <w:r>
        <w:rPr>
          <w:rFonts w:ascii="Arial Narrow"/>
          <w:spacing w:val="3"/>
          <w:sz w:val="19"/>
        </w:rPr>
        <w:t xml:space="preserve"> </w:t>
      </w:r>
      <w:r>
        <w:rPr>
          <w:rFonts w:ascii="Arial Narrow"/>
          <w:spacing w:val="1"/>
          <w:sz w:val="19"/>
        </w:rPr>
        <w:t>you</w:t>
      </w:r>
      <w:r>
        <w:rPr>
          <w:rFonts w:ascii="Arial Narrow"/>
          <w:spacing w:val="2"/>
          <w:sz w:val="19"/>
        </w:rPr>
        <w:t xml:space="preserve"> have</w:t>
      </w:r>
      <w:r>
        <w:rPr>
          <w:rFonts w:ascii="Arial Narrow"/>
          <w:spacing w:val="3"/>
          <w:sz w:val="19"/>
        </w:rPr>
        <w:t xml:space="preserve"> read </w:t>
      </w:r>
      <w:r>
        <w:rPr>
          <w:rFonts w:ascii="Arial Narrow"/>
          <w:spacing w:val="2"/>
          <w:sz w:val="19"/>
        </w:rPr>
        <w:t>the</w:t>
      </w:r>
      <w:r>
        <w:rPr>
          <w:rFonts w:ascii="Arial Narrow"/>
          <w:sz w:val="19"/>
        </w:rPr>
        <w:t xml:space="preserve"> </w:t>
      </w:r>
      <w:r>
        <w:rPr>
          <w:rFonts w:ascii="Arial Narrow"/>
          <w:b/>
          <w:spacing w:val="3"/>
          <w:sz w:val="19"/>
        </w:rPr>
        <w:t>Your</w:t>
      </w:r>
      <w:r>
        <w:rPr>
          <w:rFonts w:ascii="Arial Narrow"/>
          <w:b/>
          <w:spacing w:val="2"/>
          <w:sz w:val="19"/>
        </w:rPr>
        <w:t xml:space="preserve"> </w:t>
      </w:r>
      <w:r>
        <w:rPr>
          <w:rFonts w:ascii="Arial Narrow"/>
          <w:b/>
          <w:spacing w:val="3"/>
          <w:sz w:val="19"/>
        </w:rPr>
        <w:t xml:space="preserve">Roles </w:t>
      </w:r>
      <w:r>
        <w:rPr>
          <w:rFonts w:ascii="Arial Narrow"/>
          <w:b/>
          <w:spacing w:val="2"/>
          <w:sz w:val="19"/>
        </w:rPr>
        <w:t>and</w:t>
      </w:r>
      <w:r>
        <w:rPr>
          <w:rFonts w:ascii="Arial Narrow"/>
          <w:b/>
          <w:spacing w:val="3"/>
          <w:sz w:val="19"/>
        </w:rPr>
        <w:t xml:space="preserve"> Responsibilities </w:t>
      </w:r>
      <w:r>
        <w:rPr>
          <w:rFonts w:ascii="Arial Narrow"/>
          <w:spacing w:val="2"/>
          <w:sz w:val="19"/>
        </w:rPr>
        <w:t>section</w:t>
      </w:r>
      <w:r w:rsidR="00091AC0">
        <w:rPr>
          <w:rFonts w:ascii="Arial Narrow"/>
          <w:spacing w:val="2"/>
          <w:sz w:val="19"/>
        </w:rPr>
        <w:t xml:space="preserve"> of this document</w:t>
      </w:r>
      <w:r>
        <w:rPr>
          <w:rFonts w:ascii="Arial Narrow"/>
          <w:spacing w:val="3"/>
          <w:sz w:val="19"/>
        </w:rPr>
        <w:t xml:space="preserve"> </w:t>
      </w:r>
      <w:r>
        <w:rPr>
          <w:rFonts w:ascii="Arial Narrow"/>
          <w:spacing w:val="2"/>
          <w:sz w:val="19"/>
        </w:rPr>
        <w:t>and</w:t>
      </w:r>
      <w:r>
        <w:rPr>
          <w:rFonts w:ascii="Arial Narrow"/>
          <w:spacing w:val="3"/>
          <w:sz w:val="19"/>
        </w:rPr>
        <w:t xml:space="preserve"> </w:t>
      </w:r>
      <w:r w:rsidR="00091AC0">
        <w:rPr>
          <w:rFonts w:ascii="Arial Narrow"/>
          <w:spacing w:val="3"/>
          <w:sz w:val="19"/>
        </w:rPr>
        <w:t xml:space="preserve">signing below implies to </w:t>
      </w:r>
      <w:r>
        <w:rPr>
          <w:rFonts w:ascii="Arial Narrow"/>
          <w:spacing w:val="3"/>
          <w:sz w:val="19"/>
        </w:rPr>
        <w:t>agree</w:t>
      </w:r>
      <w:r>
        <w:rPr>
          <w:rFonts w:ascii="Arial Narrow"/>
          <w:spacing w:val="2"/>
          <w:sz w:val="19"/>
        </w:rPr>
        <w:t xml:space="preserve"> </w:t>
      </w:r>
      <w:r w:rsidR="00091AC0">
        <w:rPr>
          <w:rFonts w:ascii="Arial Narrow"/>
          <w:spacing w:val="1"/>
          <w:sz w:val="19"/>
        </w:rPr>
        <w:t>&amp;</w:t>
      </w:r>
      <w:r>
        <w:rPr>
          <w:rFonts w:ascii="Arial Narrow"/>
          <w:spacing w:val="3"/>
          <w:sz w:val="19"/>
        </w:rPr>
        <w:t xml:space="preserve"> </w:t>
      </w:r>
      <w:r>
        <w:rPr>
          <w:rFonts w:ascii="Arial Narrow"/>
          <w:spacing w:val="2"/>
          <w:sz w:val="19"/>
        </w:rPr>
        <w:t>comply with</w:t>
      </w:r>
      <w:r>
        <w:rPr>
          <w:rFonts w:ascii="Arial Narrow"/>
          <w:spacing w:val="5"/>
          <w:sz w:val="19"/>
        </w:rPr>
        <w:t xml:space="preserve"> </w:t>
      </w:r>
      <w:r>
        <w:rPr>
          <w:rFonts w:ascii="Arial Narrow"/>
          <w:spacing w:val="1"/>
          <w:sz w:val="19"/>
        </w:rPr>
        <w:t>it.</w:t>
      </w:r>
      <w:r>
        <w:rPr>
          <w:rFonts w:ascii="Arial Narrow"/>
          <w:spacing w:val="2"/>
          <w:sz w:val="19"/>
        </w:rPr>
        <w:t xml:space="preserve"> </w:t>
      </w:r>
      <w:r>
        <w:rPr>
          <w:rFonts w:ascii="Arial Narrow"/>
          <w:w w:val="99"/>
          <w:sz w:val="19"/>
          <w:u w:val="single" w:color="000000"/>
        </w:rPr>
        <w:t xml:space="preserve"> </w:t>
      </w:r>
    </w:p>
    <w:p w14:paraId="2ED18D45" w14:textId="569027EE" w:rsidR="00F3792F" w:rsidRDefault="00F3792F" w:rsidP="00091AC0">
      <w:pPr>
        <w:pStyle w:val="BodyText"/>
        <w:spacing w:line="378" w:lineRule="auto"/>
        <w:ind w:left="1036" w:right="239"/>
        <w:jc w:val="both"/>
      </w:pPr>
      <w:r>
        <w:t>In</w:t>
      </w:r>
      <w:r>
        <w:rPr>
          <w:spacing w:val="3"/>
        </w:rPr>
        <w:t xml:space="preserve"> </w:t>
      </w:r>
      <w:r>
        <w:t>consideration</w:t>
      </w:r>
      <w:r>
        <w:rPr>
          <w:spacing w:val="3"/>
        </w:rPr>
        <w:t xml:space="preserve"> </w:t>
      </w:r>
      <w:r>
        <w:rPr>
          <w:spacing w:val="1"/>
        </w:rPr>
        <w:t>of</w:t>
      </w:r>
      <w:r>
        <w:rPr>
          <w:spacing w:val="3"/>
        </w:rPr>
        <w:t xml:space="preserve"> </w:t>
      </w:r>
      <w:r>
        <w:t>your</w:t>
      </w:r>
      <w:r>
        <w:rPr>
          <w:spacing w:val="1"/>
        </w:rPr>
        <w:t xml:space="preserve"> acceptance</w:t>
      </w:r>
      <w:r>
        <w:rPr>
          <w:spacing w:val="3"/>
        </w:rPr>
        <w:t xml:space="preserve"> </w:t>
      </w:r>
      <w:r>
        <w:rPr>
          <w:spacing w:val="1"/>
        </w:rPr>
        <w:t>of</w:t>
      </w:r>
      <w:r>
        <w:rPr>
          <w:spacing w:val="3"/>
        </w:rPr>
        <w:t xml:space="preserve"> </w:t>
      </w:r>
      <w:r>
        <w:rPr>
          <w:spacing w:val="1"/>
        </w:rPr>
        <w:t>my</w:t>
      </w:r>
      <w:r>
        <w:rPr>
          <w:spacing w:val="2"/>
        </w:rPr>
        <w:t xml:space="preserve"> </w:t>
      </w:r>
      <w:r>
        <w:t>fam</w:t>
      </w:r>
      <w:r>
        <w:rPr>
          <w:rFonts w:cs="Arial Narrow"/>
        </w:rPr>
        <w:t>ily’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participation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5"/>
        </w:rPr>
        <w:t xml:space="preserve"> </w:t>
      </w:r>
      <w:r>
        <w:rPr>
          <w:spacing w:val="1"/>
        </w:rPr>
        <w:t>above</w:t>
      </w:r>
      <w:r>
        <w:rPr>
          <w:spacing w:val="3"/>
        </w:rPr>
        <w:t xml:space="preserve"> </w:t>
      </w:r>
      <w:r>
        <w:rPr>
          <w:spacing w:val="1"/>
        </w:rPr>
        <w:t>program,</w:t>
      </w:r>
      <w:r>
        <w:rPr>
          <w:spacing w:val="3"/>
        </w:rPr>
        <w:t xml:space="preserve"> </w:t>
      </w:r>
      <w:r>
        <w:t xml:space="preserve">I </w:t>
      </w:r>
      <w:r>
        <w:rPr>
          <w:spacing w:val="1"/>
        </w:rPr>
        <w:t>hereby,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myself</w:t>
      </w:r>
      <w:r>
        <w:rPr>
          <w:spacing w:val="4"/>
        </w:rPr>
        <w:t xml:space="preserve"> </w:t>
      </w:r>
      <w:r>
        <w:rPr>
          <w:spacing w:val="1"/>
        </w:rPr>
        <w:t>and</w:t>
      </w:r>
      <w:r>
        <w:rPr>
          <w:spacing w:val="3"/>
        </w:rPr>
        <w:t xml:space="preserve"> </w:t>
      </w:r>
      <w:r>
        <w:rPr>
          <w:spacing w:val="1"/>
        </w:rPr>
        <w:t>my</w:t>
      </w:r>
      <w:r>
        <w:rPr>
          <w:spacing w:val="4"/>
        </w:rPr>
        <w:t xml:space="preserve"> </w:t>
      </w:r>
      <w:r>
        <w:t>family,</w:t>
      </w:r>
      <w:r>
        <w:rPr>
          <w:spacing w:val="3"/>
        </w:rPr>
        <w:t xml:space="preserve"> </w:t>
      </w:r>
      <w:r>
        <w:rPr>
          <w:spacing w:val="1"/>
        </w:rPr>
        <w:t>waive</w:t>
      </w:r>
      <w:r>
        <w:rPr>
          <w:spacing w:val="5"/>
        </w:rPr>
        <w:t xml:space="preserve"> </w:t>
      </w:r>
      <w:r>
        <w:rPr>
          <w:spacing w:val="2"/>
        </w:rPr>
        <w:t>and</w:t>
      </w:r>
      <w:r>
        <w:rPr>
          <w:spacing w:val="-3"/>
        </w:rPr>
        <w:t xml:space="preserve"> </w:t>
      </w:r>
      <w:r>
        <w:t>release</w:t>
      </w:r>
      <w:r>
        <w:rPr>
          <w:spacing w:val="98"/>
        </w:rPr>
        <w:t xml:space="preserve"> </w:t>
      </w:r>
      <w:r>
        <w:rPr>
          <w:spacing w:val="1"/>
        </w:rPr>
        <w:t>CMCC</w:t>
      </w:r>
      <w:r>
        <w:rPr>
          <w:spacing w:val="2"/>
        </w:rPr>
        <w:t xml:space="preserve"> </w:t>
      </w:r>
      <w:r>
        <w:rPr>
          <w:spacing w:val="1"/>
        </w:rPr>
        <w:t>and</w:t>
      </w:r>
      <w:r>
        <w:rPr>
          <w:spacing w:val="4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officers,</w:t>
      </w:r>
      <w:r>
        <w:rPr>
          <w:spacing w:val="2"/>
        </w:rPr>
        <w:t xml:space="preserve"> </w:t>
      </w:r>
      <w:r>
        <w:t>trustees,</w:t>
      </w:r>
      <w:r>
        <w:rPr>
          <w:spacing w:val="3"/>
        </w:rPr>
        <w:t xml:space="preserve"> </w:t>
      </w:r>
      <w:r>
        <w:rPr>
          <w:spacing w:val="1"/>
        </w:rPr>
        <w:t>volunteers</w:t>
      </w:r>
      <w:r>
        <w:rPr>
          <w:spacing w:val="3"/>
        </w:rPr>
        <w:t xml:space="preserve"> </w:t>
      </w:r>
      <w:r>
        <w:rPr>
          <w:spacing w:val="1"/>
        </w:rPr>
        <w:t>and</w:t>
      </w:r>
      <w:r>
        <w:rPr>
          <w:spacing w:val="4"/>
        </w:rPr>
        <w:t xml:space="preserve"> </w:t>
      </w:r>
      <w:r>
        <w:rPr>
          <w:spacing w:val="1"/>
        </w:rPr>
        <w:t>members,</w:t>
      </w:r>
      <w:r>
        <w:rPr>
          <w:spacing w:val="2"/>
        </w:rPr>
        <w:t xml:space="preserve"> </w:t>
      </w:r>
      <w:r>
        <w:rPr>
          <w:spacing w:val="1"/>
        </w:rPr>
        <w:t>and</w:t>
      </w:r>
      <w:r>
        <w:rPr>
          <w:spacing w:val="3"/>
        </w:rPr>
        <w:t xml:space="preserve"> </w:t>
      </w:r>
      <w:r>
        <w:rPr>
          <w:spacing w:val="1"/>
        </w:rPr>
        <w:t>all other</w:t>
      </w:r>
      <w:r>
        <w:rPr>
          <w:spacing w:val="4"/>
        </w:rPr>
        <w:t xml:space="preserve"> </w:t>
      </w:r>
      <w:r>
        <w:t>persons</w:t>
      </w:r>
      <w:r>
        <w:rPr>
          <w:spacing w:val="1"/>
        </w:rPr>
        <w:t xml:space="preserve"> participating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4"/>
        </w:rPr>
        <w:t xml:space="preserve"> </w:t>
      </w:r>
      <w:r>
        <w:rPr>
          <w:spacing w:val="3"/>
        </w:rPr>
        <w:t>program,</w:t>
      </w:r>
      <w:r>
        <w:t xml:space="preserve"> </w:t>
      </w:r>
      <w:r>
        <w:rPr>
          <w:spacing w:val="2"/>
        </w:rPr>
        <w:t>or</w:t>
      </w:r>
      <w:r>
        <w:rPr>
          <w:w w:val="99"/>
        </w:rPr>
        <w:t xml:space="preserve"> </w:t>
      </w:r>
      <w:r>
        <w:rPr>
          <w:spacing w:val="8"/>
          <w:w w:val="99"/>
        </w:rPr>
        <w:t xml:space="preserve"> </w:t>
      </w:r>
      <w:r>
        <w:t>involved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planning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t>execution</w:t>
      </w:r>
      <w:r>
        <w:rPr>
          <w:spacing w:val="3"/>
        </w:rPr>
        <w:t xml:space="preserve"> </w:t>
      </w:r>
      <w:r>
        <w:rPr>
          <w:spacing w:val="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program,</w:t>
      </w:r>
      <w:r>
        <w:rPr>
          <w:spacing w:val="4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liability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t>claims</w:t>
      </w:r>
      <w:r>
        <w:rPr>
          <w:spacing w:val="6"/>
        </w:rPr>
        <w:t xml:space="preserve"> </w:t>
      </w:r>
      <w:r>
        <w:t>arising</w:t>
      </w:r>
      <w:r>
        <w:rPr>
          <w:spacing w:val="5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injury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1"/>
        </w:rPr>
        <w:t>myself,</w:t>
      </w:r>
      <w:r>
        <w:rPr>
          <w:spacing w:val="4"/>
        </w:rPr>
        <w:t xml:space="preserve"> </w:t>
      </w:r>
      <w:r>
        <w:rPr>
          <w:spacing w:val="1"/>
        </w:rPr>
        <w:t>my</w:t>
      </w:r>
      <w:r>
        <w:rPr>
          <w:spacing w:val="4"/>
        </w:rPr>
        <w:t xml:space="preserve"> </w:t>
      </w:r>
      <w:r>
        <w:t>child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rPr>
          <w:spacing w:val="2"/>
        </w:rPr>
        <w:t>my</w:t>
      </w:r>
      <w:r>
        <w:t xml:space="preserve"> </w:t>
      </w:r>
      <w:r>
        <w:rPr>
          <w:spacing w:val="1"/>
        </w:rPr>
        <w:t>property.</w:t>
      </w:r>
      <w:r>
        <w:rPr>
          <w:spacing w:val="-1"/>
        </w:rPr>
        <w:t xml:space="preserve"> </w:t>
      </w:r>
      <w:r>
        <w:rPr>
          <w:spacing w:val="1"/>
        </w:rPr>
        <w:t>This</w:t>
      </w:r>
      <w:r>
        <w:rPr>
          <w:spacing w:val="108"/>
          <w:w w:val="99"/>
        </w:rPr>
        <w:t xml:space="preserve"> </w:t>
      </w:r>
      <w:r>
        <w:t>release</w:t>
      </w:r>
      <w:r>
        <w:rPr>
          <w:spacing w:val="4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include, without</w:t>
      </w:r>
      <w:r>
        <w:rPr>
          <w:spacing w:val="4"/>
        </w:rPr>
        <w:t xml:space="preserve"> </w:t>
      </w:r>
      <w:r>
        <w:t>limitation,</w:t>
      </w:r>
      <w:r>
        <w:rPr>
          <w:spacing w:val="3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claims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t xml:space="preserve"> negligence,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exclude</w:t>
      </w:r>
      <w:r>
        <w:rPr>
          <w:spacing w:val="3"/>
        </w:rPr>
        <w:t xml:space="preserve"> </w:t>
      </w:r>
      <w:r>
        <w:t>only</w:t>
      </w:r>
      <w:r>
        <w:rPr>
          <w:spacing w:val="4"/>
        </w:rPr>
        <w:t xml:space="preserve"> </w:t>
      </w:r>
      <w:r>
        <w:t>claims</w:t>
      </w:r>
      <w:r>
        <w:rPr>
          <w:spacing w:val="2"/>
        </w:rPr>
        <w:t xml:space="preserve"> </w:t>
      </w:r>
      <w:r>
        <w:t>for willful</w:t>
      </w:r>
      <w:r>
        <w:rPr>
          <w:spacing w:val="5"/>
        </w:rPr>
        <w:t xml:space="preserve"> </w:t>
      </w:r>
      <w:r>
        <w:t xml:space="preserve">injury, </w:t>
      </w:r>
      <w:r>
        <w:rPr>
          <w:spacing w:val="2"/>
        </w:rPr>
        <w:t>which</w:t>
      </w:r>
      <w:r>
        <w:rPr>
          <w:spacing w:val="4"/>
        </w:rPr>
        <w:t xml:space="preserve"> </w:t>
      </w:r>
      <w:r>
        <w:t>exclusion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1"/>
        </w:rPr>
        <w:t>willful</w:t>
      </w:r>
      <w:r>
        <w:rPr>
          <w:spacing w:val="152"/>
          <w:w w:val="99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extend</w:t>
      </w:r>
      <w:r>
        <w:rPr>
          <w:spacing w:val="5"/>
        </w:rPr>
        <w:t xml:space="preserve"> </w:t>
      </w:r>
      <w:r>
        <w:t>only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person</w:t>
      </w:r>
      <w:r>
        <w:rPr>
          <w:spacing w:val="5"/>
        </w:rPr>
        <w:t xml:space="preserve"> </w:t>
      </w:r>
      <w:r>
        <w:t>committing</w:t>
      </w:r>
      <w:r>
        <w:rPr>
          <w:spacing w:val="4"/>
        </w:rPr>
        <w:t xml:space="preserve"> </w:t>
      </w:r>
      <w:r>
        <w:t>willful</w:t>
      </w:r>
      <w:r>
        <w:rPr>
          <w:spacing w:val="4"/>
        </w:rPr>
        <w:t xml:space="preserve"> </w:t>
      </w:r>
      <w:r>
        <w:t>injury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1"/>
        </w:rPr>
        <w:t>to</w:t>
      </w:r>
      <w:r>
        <w:t xml:space="preserve"> </w:t>
      </w:r>
      <w:r>
        <w:rPr>
          <w:spacing w:val="1"/>
        </w:rPr>
        <w:t>any</w:t>
      </w:r>
      <w:r>
        <w:rPr>
          <w:spacing w:val="3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person</w:t>
      </w:r>
      <w:r>
        <w:rPr>
          <w:spacing w:val="4"/>
        </w:rPr>
        <w:t xml:space="preserve"> </w:t>
      </w:r>
      <w:r>
        <w:rPr>
          <w:spacing w:val="1"/>
        </w:rPr>
        <w:t>released</w:t>
      </w:r>
      <w:r>
        <w:rPr>
          <w:spacing w:val="3"/>
        </w:rPr>
        <w:t xml:space="preserve"> </w:t>
      </w:r>
      <w:r>
        <w:t xml:space="preserve">hereby. </w:t>
      </w:r>
      <w:r>
        <w:rPr>
          <w:spacing w:val="14"/>
        </w:rPr>
        <w:t xml:space="preserve"> </w:t>
      </w:r>
      <w:r>
        <w:t xml:space="preserve">I </w:t>
      </w:r>
      <w:r>
        <w:rPr>
          <w:spacing w:val="2"/>
        </w:rPr>
        <w:t>hereby</w:t>
      </w:r>
      <w:r>
        <w:t xml:space="preserve"> give</w:t>
      </w:r>
      <w:r>
        <w:rPr>
          <w:spacing w:val="5"/>
        </w:rPr>
        <w:t xml:space="preserve"> </w:t>
      </w:r>
      <w:r>
        <w:t>permission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1"/>
        </w:rPr>
        <w:t>my</w:t>
      </w:r>
      <w:r>
        <w:rPr>
          <w:w w:val="99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have</w:t>
      </w:r>
      <w:r>
        <w:rPr>
          <w:spacing w:val="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picture</w:t>
      </w:r>
      <w:r>
        <w:rPr>
          <w:spacing w:val="2"/>
        </w:rPr>
        <w:t xml:space="preserve"> </w:t>
      </w:r>
      <w:r>
        <w:t>taken</w:t>
      </w:r>
      <w:r>
        <w:rPr>
          <w:spacing w:val="4"/>
        </w:rPr>
        <w:t xml:space="preserve"> </w:t>
      </w:r>
      <w:r>
        <w:t>while</w:t>
      </w:r>
      <w:r>
        <w:rPr>
          <w:spacing w:val="6"/>
        </w:rPr>
        <w:t xml:space="preserve"> </w:t>
      </w:r>
      <w:r>
        <w:t>participating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t>activities</w:t>
      </w:r>
      <w:r>
        <w:rPr>
          <w:spacing w:val="4"/>
        </w:rPr>
        <w:t xml:space="preserve"> </w:t>
      </w:r>
      <w:r>
        <w:t>associated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rPr>
          <w:spacing w:val="1"/>
        </w:rPr>
        <w:t>Chinmaya</w:t>
      </w:r>
      <w:r>
        <w:rPr>
          <w:spacing w:val="5"/>
        </w:rPr>
        <w:t xml:space="preserve"> </w:t>
      </w:r>
      <w:r>
        <w:t>Mission.</w:t>
      </w:r>
      <w:r>
        <w:rPr>
          <w:spacing w:val="4"/>
        </w:rPr>
        <w:t xml:space="preserve"> </w:t>
      </w:r>
      <w:r>
        <w:rPr>
          <w:spacing w:val="2"/>
        </w:rPr>
        <w:t xml:space="preserve">Said </w:t>
      </w:r>
      <w:r>
        <w:t>pictures</w:t>
      </w:r>
      <w:r>
        <w:rPr>
          <w:spacing w:val="5"/>
        </w:rPr>
        <w:t xml:space="preserve"> </w:t>
      </w:r>
      <w:r>
        <w:t>become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sole</w:t>
      </w:r>
      <w:r>
        <w:rPr>
          <w:spacing w:val="-2"/>
        </w:rPr>
        <w:t xml:space="preserve"> </w:t>
      </w:r>
      <w:r>
        <w:t>property</w:t>
      </w:r>
      <w:r w:rsidR="00091AC0">
        <w:rPr>
          <w:spacing w:val="156"/>
          <w:w w:val="99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Chinmaya</w:t>
      </w:r>
      <w:r>
        <w:rPr>
          <w:spacing w:val="4"/>
        </w:rPr>
        <w:t xml:space="preserve"> </w:t>
      </w:r>
      <w:r>
        <w:t>Mission</w:t>
      </w:r>
      <w:r>
        <w:rPr>
          <w:spacing w:val="2"/>
        </w:rPr>
        <w:t xml:space="preserve"> </w:t>
      </w:r>
      <w:r>
        <w:t>and</w:t>
      </w:r>
      <w:r>
        <w:rPr>
          <w:spacing w:val="4"/>
        </w:rPr>
        <w:t xml:space="preserve"> </w:t>
      </w:r>
      <w:r w:rsidR="00091AC0">
        <w:rPr>
          <w:spacing w:val="1"/>
        </w:rPr>
        <w:t>shall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4"/>
        </w:rPr>
        <w:t xml:space="preserve"> </w:t>
      </w:r>
      <w:r>
        <w:t>used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t>promotion/marketing</w:t>
      </w:r>
      <w:r>
        <w:rPr>
          <w:spacing w:val="8"/>
        </w:rPr>
        <w:t xml:space="preserve"> </w:t>
      </w:r>
      <w:r>
        <w:rPr>
          <w:spacing w:val="2"/>
        </w:rPr>
        <w:t>purposes.</w:t>
      </w:r>
    </w:p>
    <w:p w14:paraId="38256BB4" w14:textId="77777777" w:rsidR="00F3792F" w:rsidRDefault="00F3792F" w:rsidP="00F3792F">
      <w:pPr>
        <w:rPr>
          <w:rFonts w:ascii="Arial Narrow" w:eastAsia="Arial Narrow" w:hAnsi="Arial Narrow" w:cs="Arial Narrow"/>
          <w:sz w:val="18"/>
          <w:szCs w:val="18"/>
        </w:rPr>
      </w:pPr>
    </w:p>
    <w:p w14:paraId="4BBAB161" w14:textId="448B13CB" w:rsidR="00F3792F" w:rsidRDefault="00F3792F" w:rsidP="00091AC0">
      <w:pPr>
        <w:pStyle w:val="BodyText"/>
        <w:tabs>
          <w:tab w:val="left" w:pos="6120"/>
          <w:tab w:val="left" w:pos="8179"/>
        </w:tabs>
        <w:spacing w:before="147"/>
        <w:ind w:left="1036"/>
        <w:rPr>
          <w:u w:val="single" w:color="000000"/>
        </w:rPr>
      </w:pPr>
      <w:r>
        <w:rPr>
          <w:spacing w:val="3"/>
        </w:rPr>
        <w:t>Signature:</w:t>
      </w:r>
      <w:r>
        <w:rPr>
          <w:spacing w:val="3"/>
          <w:u w:val="single" w:color="000000"/>
        </w:rPr>
        <w:tab/>
      </w:r>
      <w:r>
        <w:rPr>
          <w:spacing w:val="2"/>
        </w:rPr>
        <w:t>Date:</w:t>
      </w:r>
      <w:r>
        <w:rPr>
          <w:spacing w:val="4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A73FD86" w14:textId="70469E1B" w:rsidR="004A75AA" w:rsidRDefault="004A75AA" w:rsidP="00091AC0">
      <w:pPr>
        <w:pStyle w:val="BodyText"/>
        <w:tabs>
          <w:tab w:val="left" w:pos="6120"/>
          <w:tab w:val="left" w:pos="8179"/>
        </w:tabs>
        <w:spacing w:before="147"/>
        <w:ind w:left="1036"/>
        <w:rPr>
          <w:u w:val="single" w:color="000000"/>
        </w:rPr>
      </w:pPr>
      <w:r w:rsidRPr="002378A2">
        <w:rPr>
          <w:rFonts w:asciiTheme="majorHAnsi" w:hAnsiTheme="majorHAnsi"/>
          <w:b/>
          <w:bCs/>
          <w:color w:val="D3524D" w:themeColor="accent5" w:themeTint="99"/>
          <w:sz w:val="28"/>
          <w:szCs w:val="28"/>
          <w:u w:val="single" w:color="000000"/>
        </w:rPr>
        <w:t>Volunteering Interest</w:t>
      </w:r>
      <w:r>
        <w:rPr>
          <w:u w:val="single" w:color="000000"/>
        </w:rPr>
        <w:t xml:space="preserve">: </w:t>
      </w:r>
    </w:p>
    <w:p w14:paraId="602C705C" w14:textId="3D07350B" w:rsidR="004A75AA" w:rsidRDefault="004A75AA" w:rsidP="00091AC0">
      <w:pPr>
        <w:pStyle w:val="BodyText"/>
        <w:tabs>
          <w:tab w:val="left" w:pos="6120"/>
          <w:tab w:val="left" w:pos="8179"/>
        </w:tabs>
        <w:spacing w:before="147"/>
        <w:ind w:left="1036"/>
        <w:rPr>
          <w:u w:val="single" w:color="000000"/>
        </w:rPr>
      </w:pPr>
      <w:r>
        <w:rPr>
          <w:u w:val="single" w:color="000000"/>
        </w:rPr>
        <w:t>Please select your activities where you can participate or offer volunteering helps</w:t>
      </w:r>
      <w:r w:rsidR="00F47A4E">
        <w:rPr>
          <w:u w:val="single" w:color="000000"/>
        </w:rPr>
        <w:t xml:space="preserve"> (mark all that apply to contact)</w:t>
      </w:r>
      <w:r>
        <w:rPr>
          <w:u w:val="single" w:color="000000"/>
        </w:rPr>
        <w:t xml:space="preserve">  </w:t>
      </w:r>
    </w:p>
    <w:p w14:paraId="11155436" w14:textId="1B81DBD8" w:rsidR="004A75AA" w:rsidRDefault="004A75AA" w:rsidP="00091AC0">
      <w:pPr>
        <w:pStyle w:val="BodyText"/>
        <w:tabs>
          <w:tab w:val="left" w:pos="6120"/>
          <w:tab w:val="left" w:pos="8179"/>
        </w:tabs>
        <w:spacing w:before="147"/>
        <w:ind w:left="1036"/>
      </w:pPr>
    </w:p>
    <w:tbl>
      <w:tblPr>
        <w:tblStyle w:val="TableGrid"/>
        <w:tblW w:w="0" w:type="auto"/>
        <w:jc w:val="right"/>
        <w:tblLook w:val="04A0" w:firstRow="1" w:lastRow="0" w:firstColumn="1" w:lastColumn="0" w:noHBand="0" w:noVBand="1"/>
      </w:tblPr>
      <w:tblGrid>
        <w:gridCol w:w="2770"/>
        <w:gridCol w:w="2772"/>
        <w:gridCol w:w="2772"/>
      </w:tblGrid>
      <w:tr w:rsidR="002378A2" w14:paraId="44014AA3" w14:textId="77777777" w:rsidTr="00F47A4E">
        <w:trPr>
          <w:jc w:val="right"/>
        </w:trPr>
        <w:tc>
          <w:tcPr>
            <w:tcW w:w="2770" w:type="dxa"/>
          </w:tcPr>
          <w:p w14:paraId="3C3BD24E" w14:textId="05F2FC23" w:rsidR="002378A2" w:rsidRDefault="002378A2" w:rsidP="00F47A4E">
            <w:pPr>
              <w:pStyle w:val="BodyText"/>
              <w:tabs>
                <w:tab w:val="left" w:pos="6120"/>
                <w:tab w:val="left" w:pos="8179"/>
              </w:tabs>
              <w:spacing w:before="14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290B491" wp14:editId="3AA009F4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39370</wp:posOffset>
                      </wp:positionV>
                      <wp:extent cx="285750" cy="158750"/>
                      <wp:effectExtent l="0" t="0" r="19050" b="12700"/>
                      <wp:wrapNone/>
                      <wp:docPr id="10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587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83B1216" id="Rectangle: Rounded Corners 10" o:spid="_x0000_s1026" style="position:absolute;margin-left:-.95pt;margin-top:3.1pt;width:22.5pt;height:1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" fillcolor="#e28b88 [1304]" strokecolor="red" strokeweight="2pt">
                      <v:fill opacity="32896f"/>
                      <v:stroke joinstyle="miter"/>
                    </v:roundrect>
                  </w:pict>
                </mc:Fallback>
              </mc:AlternateContent>
            </w:r>
            <w:r w:rsidR="00F47A4E">
              <w:t>Bala Vihar Teaching</w:t>
            </w:r>
          </w:p>
        </w:tc>
        <w:tc>
          <w:tcPr>
            <w:tcW w:w="2772" w:type="dxa"/>
          </w:tcPr>
          <w:p w14:paraId="5DFFC57D" w14:textId="379EF508" w:rsidR="002378A2" w:rsidRDefault="002378A2" w:rsidP="00F47A4E">
            <w:pPr>
              <w:pStyle w:val="BodyText"/>
              <w:tabs>
                <w:tab w:val="left" w:pos="6120"/>
                <w:tab w:val="left" w:pos="8179"/>
              </w:tabs>
              <w:spacing w:before="14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EA6BA06" wp14:editId="28AAB15B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41275</wp:posOffset>
                      </wp:positionV>
                      <wp:extent cx="285750" cy="158750"/>
                      <wp:effectExtent l="0" t="0" r="19050" b="12700"/>
                      <wp:wrapNone/>
                      <wp:docPr id="13" name="Rectangle: Rounded Corner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587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C5E1C73" id="Rectangle: Rounded Corners 13" o:spid="_x0000_s1026" style="position:absolute;margin-left:-1.3pt;margin-top:3.25pt;width:22.5pt;height:1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" fillcolor="#e28b88 [1304]" strokecolor="red" strokeweight="2pt">
                      <v:fill opacity="32896f"/>
                      <v:stroke joinstyle="miter"/>
                    </v:roundrect>
                  </w:pict>
                </mc:Fallback>
              </mc:AlternateContent>
            </w:r>
            <w:r w:rsidR="00F47A4E">
              <w:t>Activities organizing</w:t>
            </w:r>
          </w:p>
        </w:tc>
        <w:tc>
          <w:tcPr>
            <w:tcW w:w="2772" w:type="dxa"/>
          </w:tcPr>
          <w:p w14:paraId="38482D5E" w14:textId="769D943D" w:rsidR="002378A2" w:rsidRDefault="002378A2" w:rsidP="00F47A4E">
            <w:pPr>
              <w:pStyle w:val="BodyText"/>
              <w:tabs>
                <w:tab w:val="left" w:pos="6120"/>
                <w:tab w:val="left" w:pos="8179"/>
              </w:tabs>
              <w:spacing w:before="14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EB6A881" wp14:editId="3762B020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41275</wp:posOffset>
                      </wp:positionV>
                      <wp:extent cx="285750" cy="158750"/>
                      <wp:effectExtent l="0" t="0" r="19050" b="12700"/>
                      <wp:wrapNone/>
                      <wp:docPr id="14" name="Rectangle: Rounded Corner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587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156A60B" id="Rectangle: Rounded Corners 14" o:spid="_x0000_s1026" style="position:absolute;margin-left:-1.4pt;margin-top:3.25pt;width:22.5pt;height:1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" fillcolor="#e28b88 [1304]" strokecolor="red" strokeweight="2pt">
                      <v:fill opacity="32896f"/>
                      <v:stroke joinstyle="miter"/>
                    </v:roundrect>
                  </w:pict>
                </mc:Fallback>
              </mc:AlternateContent>
            </w:r>
            <w:r w:rsidR="00F47A4E">
              <w:t>Fund Raising</w:t>
            </w:r>
          </w:p>
        </w:tc>
      </w:tr>
      <w:tr w:rsidR="002378A2" w14:paraId="11B13DDF" w14:textId="77777777" w:rsidTr="00F47A4E">
        <w:trPr>
          <w:jc w:val="right"/>
        </w:trPr>
        <w:tc>
          <w:tcPr>
            <w:tcW w:w="2770" w:type="dxa"/>
          </w:tcPr>
          <w:p w14:paraId="009920BE" w14:textId="4E7AC942" w:rsidR="002378A2" w:rsidRDefault="002378A2" w:rsidP="00F47A4E">
            <w:pPr>
              <w:pStyle w:val="BodyText"/>
              <w:tabs>
                <w:tab w:val="left" w:pos="6120"/>
                <w:tab w:val="left" w:pos="8179"/>
              </w:tabs>
              <w:spacing w:before="14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7393F81" wp14:editId="600B7AB7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38100</wp:posOffset>
                      </wp:positionV>
                      <wp:extent cx="285750" cy="158750"/>
                      <wp:effectExtent l="0" t="0" r="19050" b="12700"/>
                      <wp:wrapNone/>
                      <wp:docPr id="15" name="Rectangle: Rounded Corner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587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66A5A14" id="Rectangle: Rounded Corners 15" o:spid="_x0000_s1026" style="position:absolute;margin-left:-1.3pt;margin-top:3pt;width:22.5pt;height:1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" fillcolor="#e28b88 [1304]" strokecolor="red" strokeweight="2pt">
                      <v:fill opacity="32896f"/>
                      <v:stroke joinstyle="miter"/>
                    </v:roundrect>
                  </w:pict>
                </mc:Fallback>
              </mc:AlternateContent>
            </w:r>
            <w:r w:rsidR="00F47A4E">
              <w:t>Giridhar Maintenance</w:t>
            </w:r>
          </w:p>
        </w:tc>
        <w:tc>
          <w:tcPr>
            <w:tcW w:w="2772" w:type="dxa"/>
          </w:tcPr>
          <w:p w14:paraId="0D89BE1E" w14:textId="6B0F1518" w:rsidR="002378A2" w:rsidRDefault="002378A2" w:rsidP="00F47A4E">
            <w:pPr>
              <w:pStyle w:val="BodyText"/>
              <w:tabs>
                <w:tab w:val="left" w:pos="6120"/>
                <w:tab w:val="left" w:pos="8179"/>
              </w:tabs>
              <w:spacing w:before="14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EB277AD" wp14:editId="336F961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38100</wp:posOffset>
                      </wp:positionV>
                      <wp:extent cx="285750" cy="158750"/>
                      <wp:effectExtent l="0" t="0" r="19050" b="12700"/>
                      <wp:wrapNone/>
                      <wp:docPr id="16" name="Rectangle: Rounded Corner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587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53D40E4" id="Rectangle: Rounded Corners 16" o:spid="_x0000_s1026" style="position:absolute;margin-left:-.3pt;margin-top:3pt;width:22.5pt;height:1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" fillcolor="#e28b88 [1304]" strokecolor="red" strokeweight="2pt">
                      <v:fill opacity="32896f"/>
                      <v:stroke joinstyle="miter"/>
                    </v:roundrect>
                  </w:pict>
                </mc:Fallback>
              </mc:AlternateContent>
            </w:r>
            <w:r w:rsidR="00F47A4E">
              <w:t>Retreats / Major Yajna</w:t>
            </w:r>
          </w:p>
        </w:tc>
        <w:tc>
          <w:tcPr>
            <w:tcW w:w="2772" w:type="dxa"/>
          </w:tcPr>
          <w:p w14:paraId="784F3500" w14:textId="62A0D8A2" w:rsidR="002378A2" w:rsidRDefault="002378A2" w:rsidP="00F47A4E">
            <w:pPr>
              <w:pStyle w:val="BodyText"/>
              <w:tabs>
                <w:tab w:val="left" w:pos="6120"/>
                <w:tab w:val="left" w:pos="8179"/>
              </w:tabs>
              <w:spacing w:before="14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77250CA" wp14:editId="3164AE0E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25400</wp:posOffset>
                      </wp:positionV>
                      <wp:extent cx="285750" cy="158750"/>
                      <wp:effectExtent l="0" t="0" r="19050" b="12700"/>
                      <wp:wrapNone/>
                      <wp:docPr id="17" name="Rectangle: Rounded Corners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587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264B947" id="Rectangle: Rounded Corners 17" o:spid="_x0000_s1026" style="position:absolute;margin-left:-.9pt;margin-top:2pt;width:22.5pt;height:1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" fillcolor="#e28b88 [1304]" strokecolor="red" strokeweight="2pt">
                      <v:fill opacity="32896f"/>
                      <v:stroke joinstyle="miter"/>
                    </v:roundrect>
                  </w:pict>
                </mc:Fallback>
              </mc:AlternateContent>
            </w:r>
            <w:r w:rsidR="00F47A4E">
              <w:t xml:space="preserve">Social Media/ Marketing </w:t>
            </w:r>
          </w:p>
        </w:tc>
      </w:tr>
      <w:tr w:rsidR="002378A2" w14:paraId="21C37E89" w14:textId="77777777" w:rsidTr="00F47A4E">
        <w:trPr>
          <w:jc w:val="right"/>
        </w:trPr>
        <w:tc>
          <w:tcPr>
            <w:tcW w:w="2770" w:type="dxa"/>
          </w:tcPr>
          <w:p w14:paraId="579F4F6E" w14:textId="471FB742" w:rsidR="002378A2" w:rsidRDefault="002378A2" w:rsidP="00F47A4E">
            <w:pPr>
              <w:pStyle w:val="BodyText"/>
              <w:tabs>
                <w:tab w:val="left" w:pos="6120"/>
                <w:tab w:val="left" w:pos="8179"/>
              </w:tabs>
              <w:spacing w:before="14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E2F1198" wp14:editId="6ED5468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34925</wp:posOffset>
                      </wp:positionV>
                      <wp:extent cx="285750" cy="158750"/>
                      <wp:effectExtent l="0" t="0" r="19050" b="12700"/>
                      <wp:wrapNone/>
                      <wp:docPr id="18" name="Rectangle: Rounded Corner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587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2D4B994" id="Rectangle: Rounded Corners 18" o:spid="_x0000_s1026" style="position:absolute;margin-left:-.3pt;margin-top:2.75pt;width:22.5pt;height:1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" fillcolor="#e28b88 [1304]" strokecolor="red" strokeweight="2pt">
                      <v:fill opacity="32896f"/>
                      <v:stroke joinstyle="miter"/>
                    </v:roundrect>
                  </w:pict>
                </mc:Fallback>
              </mc:AlternateContent>
            </w:r>
            <w:r w:rsidR="00F47A4E">
              <w:t>Web Site / IT Support</w:t>
            </w:r>
          </w:p>
        </w:tc>
        <w:tc>
          <w:tcPr>
            <w:tcW w:w="2772" w:type="dxa"/>
          </w:tcPr>
          <w:p w14:paraId="15B70A60" w14:textId="43B6832B" w:rsidR="002378A2" w:rsidRDefault="002378A2" w:rsidP="00F47A4E">
            <w:pPr>
              <w:pStyle w:val="BodyText"/>
              <w:tabs>
                <w:tab w:val="left" w:pos="6120"/>
                <w:tab w:val="left" w:pos="8179"/>
              </w:tabs>
              <w:spacing w:before="14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8B8B471" wp14:editId="06FFDF1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41275</wp:posOffset>
                      </wp:positionV>
                      <wp:extent cx="285750" cy="158750"/>
                      <wp:effectExtent l="0" t="0" r="19050" b="12700"/>
                      <wp:wrapNone/>
                      <wp:docPr id="19" name="Rectangle: Rounded Corner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587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D12CA53" id="Rectangle: Rounded Corners 19" o:spid="_x0000_s1026" style="position:absolute;margin-left:-.3pt;margin-top:3.25pt;width:22.5pt;height:1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" fillcolor="#e28b88 [1304]" strokecolor="red" strokeweight="2pt">
                      <v:fill opacity="32896f"/>
                      <v:stroke joinstyle="miter"/>
                    </v:roundrect>
                  </w:pict>
                </mc:Fallback>
              </mc:AlternateContent>
            </w:r>
            <w:r w:rsidR="00F47A4E">
              <w:t>Board /Executive Role</w:t>
            </w:r>
          </w:p>
        </w:tc>
        <w:tc>
          <w:tcPr>
            <w:tcW w:w="2772" w:type="dxa"/>
          </w:tcPr>
          <w:p w14:paraId="2A15CF6E" w14:textId="22B974FA" w:rsidR="002378A2" w:rsidRDefault="002378A2" w:rsidP="00F47A4E">
            <w:pPr>
              <w:pStyle w:val="BodyText"/>
              <w:tabs>
                <w:tab w:val="left" w:pos="6120"/>
                <w:tab w:val="left" w:pos="8179"/>
              </w:tabs>
              <w:spacing w:before="14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C839BE9" wp14:editId="211F6AB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47625</wp:posOffset>
                      </wp:positionV>
                      <wp:extent cx="285750" cy="158750"/>
                      <wp:effectExtent l="0" t="0" r="19050" b="12700"/>
                      <wp:wrapNone/>
                      <wp:docPr id="20" name="Rectangle: Rounded Corner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587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35A7018" id="Rectangle: Rounded Corners 20" o:spid="_x0000_s1026" style="position:absolute;margin-left:.1pt;margin-top:3.75pt;width:22.5pt;height:1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" fillcolor="#e28b88 [1304]" strokecolor="red" strokeweight="2pt">
                      <v:fill opacity="32896f"/>
                      <v:stroke joinstyle="miter"/>
                    </v:roundrect>
                  </w:pict>
                </mc:Fallback>
              </mc:AlternateContent>
            </w:r>
            <w:r w:rsidR="00F47A4E">
              <w:t xml:space="preserve">Other </w:t>
            </w:r>
          </w:p>
        </w:tc>
      </w:tr>
    </w:tbl>
    <w:p w14:paraId="3AB9781B" w14:textId="77777777" w:rsidR="00E617E0" w:rsidRPr="002312F8" w:rsidRDefault="00E617E0" w:rsidP="00E617E0">
      <w:pPr>
        <w:spacing w:line="250" w:lineRule="auto"/>
        <w:ind w:right="120"/>
        <w:jc w:val="center"/>
        <w:rPr>
          <w:rFonts w:ascii="Arial Narrow"/>
          <w:b/>
          <w:iCs/>
          <w:color w:val="D3524D" w:themeColor="accent5" w:themeTint="99"/>
          <w:szCs w:val="48"/>
        </w:rPr>
      </w:pPr>
      <w:r w:rsidRPr="002312F8">
        <w:rPr>
          <w:rFonts w:ascii="Arial Narrow"/>
          <w:b/>
          <w:iCs/>
          <w:color w:val="D3524D" w:themeColor="accent5" w:themeTint="99"/>
          <w:szCs w:val="48"/>
        </w:rPr>
        <w:t>Mission</w:t>
      </w:r>
      <w:r w:rsidRPr="002312F8">
        <w:rPr>
          <w:rFonts w:ascii="Arial Narrow"/>
          <w:b/>
          <w:iCs/>
          <w:color w:val="D3524D" w:themeColor="accent5" w:themeTint="99"/>
          <w:spacing w:val="7"/>
          <w:szCs w:val="48"/>
        </w:rPr>
        <w:t xml:space="preserve"> </w:t>
      </w:r>
      <w:r w:rsidRPr="002312F8">
        <w:rPr>
          <w:rFonts w:ascii="Arial Narrow"/>
          <w:b/>
          <w:iCs/>
          <w:color w:val="D3524D" w:themeColor="accent5" w:themeTint="99"/>
          <w:szCs w:val="48"/>
        </w:rPr>
        <w:t>Statement</w:t>
      </w:r>
    </w:p>
    <w:p w14:paraId="60CCE91A" w14:textId="77777777" w:rsidR="002312F8" w:rsidRDefault="00E617E0" w:rsidP="002312F8">
      <w:pPr>
        <w:spacing w:line="250" w:lineRule="auto"/>
        <w:ind w:right="120"/>
        <w:jc w:val="center"/>
        <w:rPr>
          <w:rFonts w:ascii="Arial Narrow" w:eastAsia="Arial Narrow" w:hAnsi="Arial Narrow" w:cs="Arial Narrow"/>
          <w:iCs/>
          <w:color w:val="D3524D" w:themeColor="accent5" w:themeTint="99"/>
          <w:sz w:val="17"/>
          <w:szCs w:val="17"/>
        </w:rPr>
      </w:pPr>
      <w:r w:rsidRPr="00E617E0">
        <w:rPr>
          <w:rFonts w:ascii="Arial Narrow"/>
          <w:iCs/>
          <w:color w:val="D3524D" w:themeColor="accent5" w:themeTint="99"/>
          <w:sz w:val="17"/>
        </w:rPr>
        <w:t>To</w:t>
      </w:r>
      <w:r w:rsidRPr="00E617E0">
        <w:rPr>
          <w:rFonts w:ascii="Arial Narrow"/>
          <w:iCs/>
          <w:color w:val="D3524D" w:themeColor="accent5" w:themeTint="99"/>
          <w:spacing w:val="9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provide</w:t>
      </w:r>
      <w:r w:rsidRPr="00E617E0">
        <w:rPr>
          <w:rFonts w:ascii="Arial Narrow"/>
          <w:iCs/>
          <w:color w:val="D3524D" w:themeColor="accent5" w:themeTint="99"/>
          <w:spacing w:val="16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to</w:t>
      </w:r>
      <w:r w:rsidRPr="00E617E0">
        <w:rPr>
          <w:rFonts w:ascii="Arial Narrow"/>
          <w:iCs/>
          <w:color w:val="D3524D" w:themeColor="accent5" w:themeTint="99"/>
          <w:spacing w:val="4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individuals</w:t>
      </w:r>
      <w:r w:rsidRPr="00E617E0">
        <w:rPr>
          <w:rFonts w:ascii="Arial Narrow"/>
          <w:iCs/>
          <w:color w:val="D3524D" w:themeColor="accent5" w:themeTint="99"/>
          <w:spacing w:val="5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pacing w:val="-1"/>
          <w:sz w:val="17"/>
        </w:rPr>
        <w:t>from</w:t>
      </w:r>
      <w:r w:rsidRPr="00E617E0">
        <w:rPr>
          <w:rFonts w:ascii="Arial Narrow"/>
          <w:iCs/>
          <w:color w:val="D3524D" w:themeColor="accent5" w:themeTint="99"/>
          <w:spacing w:val="9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any</w:t>
      </w:r>
      <w:r w:rsidRPr="00E617E0">
        <w:rPr>
          <w:rFonts w:ascii="Arial Narrow"/>
          <w:iCs/>
          <w:color w:val="D3524D" w:themeColor="accent5" w:themeTint="99"/>
          <w:spacing w:val="12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background,</w:t>
      </w:r>
      <w:r w:rsidRPr="00E617E0">
        <w:rPr>
          <w:rFonts w:ascii="Arial Narrow"/>
          <w:iCs/>
          <w:color w:val="D3524D" w:themeColor="accent5" w:themeTint="99"/>
          <w:spacing w:val="17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the</w:t>
      </w:r>
      <w:r w:rsidRPr="00E617E0">
        <w:rPr>
          <w:rFonts w:ascii="Arial Narrow"/>
          <w:iCs/>
          <w:color w:val="D3524D" w:themeColor="accent5" w:themeTint="99"/>
          <w:spacing w:val="8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wisdom</w:t>
      </w:r>
      <w:r w:rsidRPr="00E617E0">
        <w:rPr>
          <w:rFonts w:ascii="Arial Narrow"/>
          <w:iCs/>
          <w:color w:val="D3524D" w:themeColor="accent5" w:themeTint="99"/>
          <w:spacing w:val="11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pacing w:val="-1"/>
          <w:sz w:val="17"/>
        </w:rPr>
        <w:t>of</w:t>
      </w:r>
      <w:r w:rsidRPr="00E617E0">
        <w:rPr>
          <w:rFonts w:ascii="Arial Narrow"/>
          <w:iCs/>
          <w:color w:val="D3524D" w:themeColor="accent5" w:themeTint="99"/>
          <w:spacing w:val="7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Vedanta</w:t>
      </w:r>
      <w:r w:rsidRPr="00E617E0">
        <w:rPr>
          <w:rFonts w:ascii="Arial Narrow"/>
          <w:iCs/>
          <w:color w:val="D3524D" w:themeColor="accent5" w:themeTint="99"/>
          <w:spacing w:val="26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and</w:t>
      </w:r>
      <w:r w:rsidRPr="00E617E0">
        <w:rPr>
          <w:rFonts w:ascii="Arial Narrow"/>
          <w:iCs/>
          <w:color w:val="D3524D" w:themeColor="accent5" w:themeTint="99"/>
          <w:spacing w:val="11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the</w:t>
      </w:r>
      <w:r w:rsidRPr="00E617E0">
        <w:rPr>
          <w:rFonts w:ascii="Arial Narrow"/>
          <w:iCs/>
          <w:color w:val="D3524D" w:themeColor="accent5" w:themeTint="99"/>
          <w:spacing w:val="9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practical</w:t>
      </w:r>
      <w:r w:rsidRPr="00E617E0">
        <w:rPr>
          <w:rFonts w:ascii="Arial Narrow"/>
          <w:iCs/>
          <w:color w:val="D3524D" w:themeColor="accent5" w:themeTint="99"/>
          <w:spacing w:val="17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means</w:t>
      </w:r>
      <w:r w:rsidRPr="00E617E0">
        <w:rPr>
          <w:rFonts w:ascii="Arial Narrow"/>
          <w:iCs/>
          <w:color w:val="D3524D" w:themeColor="accent5" w:themeTint="99"/>
          <w:spacing w:val="7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for</w:t>
      </w:r>
      <w:r w:rsidRPr="00E617E0">
        <w:rPr>
          <w:rFonts w:ascii="Arial Narrow"/>
          <w:iCs/>
          <w:color w:val="D3524D" w:themeColor="accent5" w:themeTint="99"/>
          <w:spacing w:val="9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spiritual</w:t>
      </w:r>
      <w:r w:rsidRPr="00E617E0">
        <w:rPr>
          <w:rFonts w:ascii="Arial Narrow"/>
          <w:iCs/>
          <w:color w:val="D3524D" w:themeColor="accent5" w:themeTint="99"/>
          <w:spacing w:val="4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growth</w:t>
      </w:r>
      <w:r w:rsidRPr="00E617E0">
        <w:rPr>
          <w:rFonts w:ascii="Arial Narrow"/>
          <w:iCs/>
          <w:color w:val="D3524D" w:themeColor="accent5" w:themeTint="99"/>
          <w:spacing w:val="18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and</w:t>
      </w:r>
      <w:r w:rsidRPr="00E617E0">
        <w:rPr>
          <w:rFonts w:ascii="Arial Narrow"/>
          <w:iCs/>
          <w:color w:val="D3524D" w:themeColor="accent5" w:themeTint="99"/>
          <w:spacing w:val="10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happiness,</w:t>
      </w:r>
      <w:r w:rsidRPr="00E617E0">
        <w:rPr>
          <w:rFonts w:ascii="Arial Narrow"/>
          <w:iCs/>
          <w:color w:val="D3524D" w:themeColor="accent5" w:themeTint="99"/>
          <w:spacing w:val="74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enabling</w:t>
      </w:r>
      <w:r w:rsidRPr="00E617E0">
        <w:rPr>
          <w:rFonts w:ascii="Arial Narrow"/>
          <w:iCs/>
          <w:color w:val="D3524D" w:themeColor="accent5" w:themeTint="99"/>
          <w:spacing w:val="5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pacing w:val="-1"/>
          <w:sz w:val="17"/>
        </w:rPr>
        <w:t>them</w:t>
      </w:r>
      <w:r w:rsidRPr="00E617E0">
        <w:rPr>
          <w:rFonts w:ascii="Arial Narrow"/>
          <w:iCs/>
          <w:color w:val="D3524D" w:themeColor="accent5" w:themeTint="99"/>
          <w:spacing w:val="18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pacing w:val="-1"/>
          <w:sz w:val="17"/>
        </w:rPr>
        <w:t>to</w:t>
      </w:r>
      <w:r w:rsidRPr="00E617E0">
        <w:rPr>
          <w:rFonts w:ascii="Arial Narrow"/>
          <w:iCs/>
          <w:color w:val="D3524D" w:themeColor="accent5" w:themeTint="99"/>
          <w:spacing w:val="7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pacing w:val="-1"/>
          <w:sz w:val="17"/>
        </w:rPr>
        <w:t>be</w:t>
      </w:r>
      <w:r w:rsidRPr="00E617E0">
        <w:rPr>
          <w:rFonts w:ascii="Arial Narrow"/>
          <w:iCs/>
          <w:color w:val="D3524D" w:themeColor="accent5" w:themeTint="99"/>
          <w:spacing w:val="11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pacing w:val="-1"/>
          <w:sz w:val="17"/>
        </w:rPr>
        <w:t>positive</w:t>
      </w:r>
      <w:r w:rsidRPr="00E617E0">
        <w:rPr>
          <w:rFonts w:ascii="Arial Narrow"/>
          <w:iCs/>
          <w:color w:val="D3524D" w:themeColor="accent5" w:themeTint="99"/>
          <w:spacing w:val="18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contributors</w:t>
      </w:r>
      <w:r w:rsidRPr="00E617E0">
        <w:rPr>
          <w:rFonts w:ascii="Arial Narrow"/>
          <w:iCs/>
          <w:color w:val="D3524D" w:themeColor="accent5" w:themeTint="99"/>
          <w:spacing w:val="19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pacing w:val="-1"/>
          <w:sz w:val="17"/>
        </w:rPr>
        <w:t>to</w:t>
      </w:r>
      <w:r w:rsidRPr="00E617E0">
        <w:rPr>
          <w:rFonts w:ascii="Arial Narrow"/>
          <w:iCs/>
          <w:color w:val="D3524D" w:themeColor="accent5" w:themeTint="99"/>
          <w:spacing w:val="5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society.</w:t>
      </w:r>
    </w:p>
    <w:p w14:paraId="1AAD2E06" w14:textId="77777777" w:rsidR="002312F8" w:rsidRPr="002312F8" w:rsidRDefault="00E617E0" w:rsidP="002312F8">
      <w:pPr>
        <w:spacing w:line="250" w:lineRule="auto"/>
        <w:ind w:right="120"/>
        <w:jc w:val="center"/>
        <w:rPr>
          <w:rFonts w:ascii="Arial Narrow" w:eastAsia="Arial Narrow" w:hAnsi="Arial Narrow" w:cs="Arial Narrow"/>
          <w:iCs/>
          <w:color w:val="D3524D" w:themeColor="accent5" w:themeTint="99"/>
        </w:rPr>
      </w:pPr>
      <w:r w:rsidRPr="002312F8">
        <w:rPr>
          <w:rFonts w:ascii="Arial Narrow"/>
          <w:b/>
          <w:iCs/>
          <w:color w:val="D3524D" w:themeColor="accent5" w:themeTint="99"/>
          <w:szCs w:val="48"/>
        </w:rPr>
        <w:t>Motto</w:t>
      </w:r>
      <w:r w:rsidRPr="002312F8">
        <w:rPr>
          <w:rFonts w:ascii="Arial Narrow"/>
          <w:b/>
          <w:iCs/>
          <w:color w:val="D3524D" w:themeColor="accent5" w:themeTint="99"/>
          <w:spacing w:val="7"/>
          <w:szCs w:val="48"/>
        </w:rPr>
        <w:t xml:space="preserve"> </w:t>
      </w:r>
    </w:p>
    <w:p w14:paraId="0BD074B3" w14:textId="0CC27272" w:rsidR="00E617E0" w:rsidRPr="002312F8" w:rsidRDefault="00E617E0" w:rsidP="002312F8">
      <w:pPr>
        <w:spacing w:line="250" w:lineRule="auto"/>
        <w:ind w:right="120"/>
        <w:jc w:val="center"/>
        <w:rPr>
          <w:rFonts w:ascii="Arial Narrow" w:eastAsia="Arial Narrow" w:hAnsi="Arial Narrow" w:cs="Arial Narrow"/>
          <w:iCs/>
          <w:color w:val="D3524D" w:themeColor="accent5" w:themeTint="99"/>
          <w:sz w:val="17"/>
          <w:szCs w:val="17"/>
        </w:rPr>
      </w:pPr>
      <w:r w:rsidRPr="00E617E0">
        <w:rPr>
          <w:rFonts w:ascii="Arial Narrow"/>
          <w:iCs/>
          <w:color w:val="D3524D" w:themeColor="accent5" w:themeTint="99"/>
          <w:spacing w:val="1"/>
          <w:sz w:val="17"/>
        </w:rPr>
        <w:t>To</w:t>
      </w:r>
      <w:r w:rsidRPr="00E617E0">
        <w:rPr>
          <w:rFonts w:ascii="Arial Narrow"/>
          <w:iCs/>
          <w:color w:val="D3524D" w:themeColor="accent5" w:themeTint="99"/>
          <w:spacing w:val="6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give</w:t>
      </w:r>
      <w:r w:rsidRPr="00E617E0">
        <w:rPr>
          <w:rFonts w:ascii="Arial Narrow"/>
          <w:iCs/>
          <w:color w:val="D3524D" w:themeColor="accent5" w:themeTint="99"/>
          <w:spacing w:val="7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maximum</w:t>
      </w:r>
      <w:r w:rsidRPr="00E617E0">
        <w:rPr>
          <w:rFonts w:ascii="Arial Narrow"/>
          <w:iCs/>
          <w:color w:val="D3524D" w:themeColor="accent5" w:themeTint="99"/>
          <w:spacing w:val="11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pacing w:val="-1"/>
          <w:sz w:val="17"/>
        </w:rPr>
        <w:t>happiness</w:t>
      </w:r>
      <w:r w:rsidRPr="00E617E0">
        <w:rPr>
          <w:rFonts w:ascii="Arial Narrow"/>
          <w:iCs/>
          <w:color w:val="D3524D" w:themeColor="accent5" w:themeTint="99"/>
          <w:spacing w:val="9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pacing w:val="-1"/>
          <w:sz w:val="17"/>
        </w:rPr>
        <w:t>to</w:t>
      </w:r>
      <w:r w:rsidRPr="00E617E0">
        <w:rPr>
          <w:rFonts w:ascii="Arial Narrow"/>
          <w:iCs/>
          <w:color w:val="D3524D" w:themeColor="accent5" w:themeTint="99"/>
          <w:spacing w:val="10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maximum</w:t>
      </w:r>
      <w:r w:rsidRPr="00E617E0">
        <w:rPr>
          <w:rFonts w:ascii="Arial Narrow"/>
          <w:iCs/>
          <w:color w:val="D3524D" w:themeColor="accent5" w:themeTint="99"/>
          <w:spacing w:val="11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number</w:t>
      </w:r>
      <w:r w:rsidRPr="00E617E0">
        <w:rPr>
          <w:rFonts w:ascii="Arial Narrow"/>
          <w:iCs/>
          <w:color w:val="D3524D" w:themeColor="accent5" w:themeTint="99"/>
          <w:spacing w:val="7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pacing w:val="-1"/>
          <w:sz w:val="17"/>
        </w:rPr>
        <w:t>of</w:t>
      </w:r>
      <w:r w:rsidRPr="00E617E0">
        <w:rPr>
          <w:rFonts w:ascii="Arial Narrow"/>
          <w:iCs/>
          <w:color w:val="D3524D" w:themeColor="accent5" w:themeTint="99"/>
          <w:spacing w:val="9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people</w:t>
      </w:r>
      <w:r w:rsidRPr="00E617E0">
        <w:rPr>
          <w:rFonts w:ascii="Arial Narrow"/>
          <w:iCs/>
          <w:color w:val="D3524D" w:themeColor="accent5" w:themeTint="99"/>
          <w:spacing w:val="6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for</w:t>
      </w:r>
      <w:r w:rsidRPr="00E617E0">
        <w:rPr>
          <w:rFonts w:ascii="Arial Narrow"/>
          <w:iCs/>
          <w:color w:val="D3524D" w:themeColor="accent5" w:themeTint="99"/>
          <w:spacing w:val="3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maximum</w:t>
      </w:r>
      <w:r w:rsidRPr="00E617E0">
        <w:rPr>
          <w:rFonts w:ascii="Arial Narrow"/>
          <w:iCs/>
          <w:color w:val="D3524D" w:themeColor="accent5" w:themeTint="99"/>
          <w:spacing w:val="11"/>
          <w:sz w:val="17"/>
        </w:rPr>
        <w:t xml:space="preserve"> </w:t>
      </w:r>
      <w:r w:rsidRPr="00E617E0">
        <w:rPr>
          <w:rFonts w:ascii="Arial Narrow"/>
          <w:iCs/>
          <w:color w:val="D3524D" w:themeColor="accent5" w:themeTint="99"/>
          <w:sz w:val="17"/>
        </w:rPr>
        <w:t>time</w:t>
      </w:r>
      <w:r w:rsidRPr="00E617E0">
        <w:rPr>
          <w:rFonts w:ascii="Times New Roman"/>
          <w:i/>
          <w:color w:val="D3524D" w:themeColor="accent5" w:themeTint="99"/>
          <w:sz w:val="19"/>
        </w:rPr>
        <w:t>.</w:t>
      </w:r>
    </w:p>
    <w:p w14:paraId="648B7239" w14:textId="20DE4E7D" w:rsidR="00E617E0" w:rsidRPr="002312F8" w:rsidRDefault="00E617E0" w:rsidP="00587236">
      <w:pPr>
        <w:pStyle w:val="BodyText"/>
        <w:spacing w:before="122" w:line="251" w:lineRule="auto"/>
        <w:ind w:right="204"/>
        <w:jc w:val="both"/>
        <w:rPr>
          <w:rFonts w:cs="Tahoma"/>
          <w:sz w:val="22"/>
          <w:szCs w:val="22"/>
        </w:rPr>
      </w:pPr>
      <w:r w:rsidRPr="002312F8">
        <w:rPr>
          <w:rFonts w:cs="Tahoma"/>
          <w:spacing w:val="1"/>
          <w:sz w:val="22"/>
          <w:szCs w:val="22"/>
        </w:rPr>
        <w:t>CMC</w:t>
      </w:r>
      <w:r w:rsidRPr="002312F8">
        <w:rPr>
          <w:rFonts w:cs="Tahoma"/>
          <w:spacing w:val="8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is</w:t>
      </w:r>
      <w:r w:rsidRPr="002312F8">
        <w:rPr>
          <w:rFonts w:cs="Tahoma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an</w:t>
      </w:r>
      <w:r w:rsidRPr="002312F8">
        <w:rPr>
          <w:rFonts w:cs="Tahoma"/>
          <w:spacing w:val="2"/>
          <w:sz w:val="22"/>
          <w:szCs w:val="22"/>
        </w:rPr>
        <w:t xml:space="preserve"> </w:t>
      </w:r>
      <w:r w:rsidR="002312F8" w:rsidRPr="002312F8">
        <w:rPr>
          <w:rFonts w:cs="Tahoma"/>
          <w:spacing w:val="1"/>
          <w:sz w:val="22"/>
          <w:szCs w:val="22"/>
        </w:rPr>
        <w:t>all</w:t>
      </w:r>
      <w:r w:rsidR="002312F8" w:rsidRPr="002312F8">
        <w:rPr>
          <w:rFonts w:cs="Tahoma"/>
          <w:spacing w:val="3"/>
          <w:sz w:val="22"/>
          <w:szCs w:val="22"/>
        </w:rPr>
        <w:t>-</w:t>
      </w:r>
      <w:r w:rsidR="002312F8" w:rsidRPr="002312F8">
        <w:rPr>
          <w:rFonts w:cs="Tahoma"/>
          <w:sz w:val="22"/>
          <w:szCs w:val="22"/>
        </w:rPr>
        <w:t>volunteer</w:t>
      </w:r>
      <w:r w:rsidRPr="002312F8">
        <w:rPr>
          <w:rFonts w:cs="Tahoma"/>
          <w:sz w:val="22"/>
          <w:szCs w:val="22"/>
        </w:rPr>
        <w:t>-run</w:t>
      </w:r>
      <w:r w:rsidRPr="002312F8">
        <w:rPr>
          <w:rFonts w:cs="Tahoma"/>
          <w:spacing w:val="19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organization.</w:t>
      </w:r>
      <w:r w:rsidRPr="002312F8">
        <w:rPr>
          <w:rFonts w:cs="Tahoma"/>
          <w:sz w:val="22"/>
          <w:szCs w:val="22"/>
        </w:rPr>
        <w:t xml:space="preserve"> 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spacing w:val="2"/>
          <w:sz w:val="22"/>
          <w:szCs w:val="22"/>
        </w:rPr>
        <w:t>As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a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member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of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the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i/>
          <w:spacing w:val="1"/>
          <w:sz w:val="22"/>
          <w:szCs w:val="22"/>
        </w:rPr>
        <w:t>Chinmaya</w:t>
      </w:r>
      <w:r w:rsidRPr="002312F8">
        <w:rPr>
          <w:rFonts w:cs="Tahoma"/>
          <w:i/>
          <w:spacing w:val="5"/>
          <w:sz w:val="22"/>
          <w:szCs w:val="22"/>
        </w:rPr>
        <w:t xml:space="preserve"> </w:t>
      </w:r>
      <w:r w:rsidRPr="002312F8">
        <w:rPr>
          <w:rFonts w:cs="Tahoma"/>
          <w:i/>
          <w:spacing w:val="1"/>
          <w:sz w:val="22"/>
          <w:szCs w:val="22"/>
        </w:rPr>
        <w:t>Mission</w:t>
      </w:r>
      <w:r w:rsidRPr="002312F8">
        <w:rPr>
          <w:rFonts w:cs="Tahoma"/>
          <w:i/>
          <w:spacing w:val="4"/>
          <w:sz w:val="22"/>
          <w:szCs w:val="22"/>
        </w:rPr>
        <w:t xml:space="preserve"> </w:t>
      </w:r>
      <w:r w:rsidRPr="002312F8">
        <w:rPr>
          <w:rFonts w:cs="Tahoma"/>
          <w:i/>
          <w:spacing w:val="1"/>
          <w:sz w:val="22"/>
          <w:szCs w:val="22"/>
        </w:rPr>
        <w:t>Family</w:t>
      </w:r>
      <w:r w:rsidRPr="002312F8">
        <w:rPr>
          <w:rFonts w:cs="Tahoma"/>
          <w:i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we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invite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you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to</w:t>
      </w:r>
      <w:r w:rsidRPr="002312F8">
        <w:rPr>
          <w:rFonts w:cs="Tahoma"/>
          <w:spacing w:val="1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be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b/>
          <w:sz w:val="22"/>
          <w:szCs w:val="22"/>
          <w:u w:val="single" w:color="000000"/>
        </w:rPr>
        <w:t>actively</w:t>
      </w:r>
      <w:r w:rsidRPr="002312F8">
        <w:rPr>
          <w:rFonts w:cs="Tahoma"/>
          <w:b/>
          <w:spacing w:val="3"/>
          <w:sz w:val="22"/>
          <w:szCs w:val="22"/>
          <w:u w:val="single" w:color="000000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involved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in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2"/>
          <w:sz w:val="22"/>
          <w:szCs w:val="22"/>
        </w:rPr>
        <w:t>one</w:t>
      </w:r>
      <w:r w:rsidRPr="002312F8">
        <w:rPr>
          <w:rFonts w:cs="Tahoma"/>
          <w:spacing w:val="1"/>
          <w:sz w:val="22"/>
          <w:szCs w:val="22"/>
        </w:rPr>
        <w:t xml:space="preserve"> or</w:t>
      </w:r>
      <w:r w:rsidRPr="002312F8">
        <w:rPr>
          <w:rFonts w:cs="Tahoma"/>
          <w:spacing w:val="70"/>
          <w:w w:val="99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 xml:space="preserve">more </w:t>
      </w:r>
      <w:r w:rsidRPr="002312F8">
        <w:rPr>
          <w:rFonts w:cs="Tahoma"/>
          <w:spacing w:val="-1"/>
          <w:sz w:val="22"/>
          <w:szCs w:val="22"/>
        </w:rPr>
        <w:t>of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the many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activities/duties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of</w:t>
      </w:r>
      <w:r w:rsidRPr="002312F8">
        <w:rPr>
          <w:rFonts w:cs="Tahoma"/>
          <w:spacing w:val="2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running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and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growing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the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organization.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If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you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are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interested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in</w:t>
      </w:r>
      <w:r w:rsidRPr="002312F8">
        <w:rPr>
          <w:rFonts w:cs="Tahoma"/>
          <w:spacing w:val="2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volunteering,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pacing w:val="2"/>
          <w:sz w:val="22"/>
          <w:szCs w:val="22"/>
        </w:rPr>
        <w:t>please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="002312F8">
        <w:rPr>
          <w:rFonts w:cs="Tahoma"/>
          <w:spacing w:val="3"/>
          <w:sz w:val="22"/>
          <w:szCs w:val="22"/>
        </w:rPr>
        <w:t xml:space="preserve">mark the volunteering interest in this form or </w:t>
      </w:r>
      <w:r w:rsidRPr="002312F8">
        <w:rPr>
          <w:rFonts w:cs="Tahoma"/>
          <w:sz w:val="22"/>
          <w:szCs w:val="22"/>
        </w:rPr>
        <w:t>contact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one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of</w:t>
      </w:r>
      <w:r w:rsidRPr="002312F8">
        <w:rPr>
          <w:rFonts w:cs="Tahoma"/>
          <w:sz w:val="22"/>
          <w:szCs w:val="22"/>
        </w:rPr>
        <w:t xml:space="preserve"> the</w:t>
      </w:r>
      <w:r w:rsidR="00587236">
        <w:rPr>
          <w:rFonts w:cs="Tahoma"/>
          <w:sz w:val="22"/>
          <w:szCs w:val="22"/>
        </w:rPr>
        <w:t xml:space="preserve"> executive </w:t>
      </w:r>
      <w:r w:rsidRPr="002312F8">
        <w:rPr>
          <w:rFonts w:cs="Tahoma"/>
          <w:spacing w:val="-1"/>
          <w:sz w:val="22"/>
          <w:szCs w:val="22"/>
        </w:rPr>
        <w:t>c</w:t>
      </w:r>
      <w:r w:rsidRPr="002312F8">
        <w:rPr>
          <w:rFonts w:cs="Tahoma"/>
          <w:spacing w:val="2"/>
          <w:sz w:val="22"/>
          <w:szCs w:val="22"/>
        </w:rPr>
        <w:t>om</w:t>
      </w:r>
      <w:r w:rsidRPr="002312F8">
        <w:rPr>
          <w:rFonts w:cs="Tahoma"/>
          <w:spacing w:val="5"/>
          <w:sz w:val="22"/>
          <w:szCs w:val="22"/>
        </w:rPr>
        <w:t>m</w:t>
      </w:r>
      <w:r w:rsidRPr="002312F8">
        <w:rPr>
          <w:rFonts w:cs="Tahoma"/>
          <w:spacing w:val="-1"/>
          <w:sz w:val="22"/>
          <w:szCs w:val="22"/>
        </w:rPr>
        <w:t>i</w:t>
      </w:r>
      <w:r w:rsidRPr="002312F8">
        <w:rPr>
          <w:rFonts w:cs="Tahoma"/>
          <w:sz w:val="22"/>
          <w:szCs w:val="22"/>
        </w:rPr>
        <w:t>t</w:t>
      </w:r>
      <w:r w:rsidRPr="002312F8">
        <w:rPr>
          <w:rFonts w:cs="Tahoma"/>
          <w:spacing w:val="2"/>
          <w:sz w:val="22"/>
          <w:szCs w:val="22"/>
        </w:rPr>
        <w:t>t</w:t>
      </w:r>
      <w:r w:rsidRPr="002312F8">
        <w:rPr>
          <w:rFonts w:cs="Tahoma"/>
          <w:sz w:val="22"/>
          <w:szCs w:val="22"/>
        </w:rPr>
        <w:t>ee</w:t>
      </w:r>
      <w:r w:rsidRPr="002312F8">
        <w:rPr>
          <w:rFonts w:cs="Tahoma"/>
          <w:spacing w:val="-6"/>
          <w:sz w:val="22"/>
          <w:szCs w:val="22"/>
        </w:rPr>
        <w:t xml:space="preserve"> </w:t>
      </w:r>
      <w:r w:rsidRPr="002312F8">
        <w:rPr>
          <w:rFonts w:cs="Tahoma"/>
          <w:spacing w:val="4"/>
          <w:sz w:val="22"/>
          <w:szCs w:val="22"/>
        </w:rPr>
        <w:t>membe</w:t>
      </w:r>
      <w:r w:rsidRPr="002312F8">
        <w:rPr>
          <w:rFonts w:cs="Tahoma"/>
          <w:spacing w:val="3"/>
          <w:sz w:val="22"/>
          <w:szCs w:val="22"/>
        </w:rPr>
        <w:t>r</w:t>
      </w:r>
      <w:r w:rsidRPr="002312F8">
        <w:rPr>
          <w:rFonts w:cs="Tahoma"/>
          <w:spacing w:val="1"/>
          <w:sz w:val="22"/>
          <w:szCs w:val="22"/>
        </w:rPr>
        <w:t>s</w:t>
      </w:r>
      <w:r w:rsidRPr="002312F8">
        <w:rPr>
          <w:rFonts w:cs="Tahoma"/>
          <w:sz w:val="22"/>
          <w:szCs w:val="22"/>
        </w:rPr>
        <w:t>.</w:t>
      </w:r>
    </w:p>
    <w:p w14:paraId="54A9EF83" w14:textId="10B09246" w:rsidR="00E617E0" w:rsidRPr="002312F8" w:rsidRDefault="002312F8" w:rsidP="00587236">
      <w:pPr>
        <w:spacing w:before="11"/>
        <w:jc w:val="both"/>
        <w:rPr>
          <w:rFonts w:ascii="Arial Narrow" w:eastAsia="Arial Narrow" w:hAnsi="Arial Narrow" w:cs="Tahoma"/>
          <w:sz w:val="22"/>
          <w:szCs w:val="22"/>
        </w:rPr>
      </w:pPr>
      <w:r w:rsidRPr="002312F8">
        <w:rPr>
          <w:rFonts w:ascii="Arial Narrow" w:hAnsi="Arial Narrow" w:cs="Tahoma"/>
          <w:sz w:val="22"/>
          <w:szCs w:val="22"/>
        </w:rPr>
        <w:t>This</w:t>
      </w:r>
      <w:r w:rsidRPr="002312F8">
        <w:rPr>
          <w:rFonts w:ascii="Arial Narrow" w:hAnsi="Arial Narrow" w:cs="Tahoma"/>
          <w:spacing w:val="2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pacing w:val="1"/>
          <w:sz w:val="22"/>
          <w:szCs w:val="22"/>
        </w:rPr>
        <w:t>material</w:t>
      </w:r>
      <w:r w:rsidRPr="002312F8">
        <w:rPr>
          <w:rFonts w:ascii="Arial Narrow" w:hAnsi="Arial Narrow" w:cs="Tahoma"/>
          <w:spacing w:val="2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pacing w:val="1"/>
          <w:sz w:val="22"/>
          <w:szCs w:val="22"/>
        </w:rPr>
        <w:t>includes</w:t>
      </w:r>
      <w:r w:rsidRPr="002312F8">
        <w:rPr>
          <w:rFonts w:ascii="Arial Narrow" w:hAnsi="Arial Narrow" w:cs="Tahoma"/>
          <w:spacing w:val="-1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z w:val="22"/>
          <w:szCs w:val="22"/>
        </w:rPr>
        <w:t>the</w:t>
      </w:r>
      <w:r w:rsidRPr="002312F8">
        <w:rPr>
          <w:rFonts w:ascii="Arial Narrow" w:hAnsi="Arial Narrow" w:cs="Tahoma"/>
          <w:spacing w:val="3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z w:val="22"/>
          <w:szCs w:val="22"/>
        </w:rPr>
        <w:t>philosophy</w:t>
      </w:r>
      <w:r w:rsidRPr="002312F8">
        <w:rPr>
          <w:rFonts w:ascii="Arial Narrow" w:hAnsi="Arial Narrow" w:cs="Tahoma"/>
          <w:spacing w:val="2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pacing w:val="1"/>
          <w:sz w:val="22"/>
          <w:szCs w:val="22"/>
        </w:rPr>
        <w:t>of</w:t>
      </w:r>
      <w:r w:rsidRPr="002312F8">
        <w:rPr>
          <w:rFonts w:ascii="Arial Narrow" w:hAnsi="Arial Narrow" w:cs="Tahoma"/>
          <w:spacing w:val="3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pacing w:val="-1"/>
          <w:sz w:val="22"/>
          <w:szCs w:val="22"/>
        </w:rPr>
        <w:t>the</w:t>
      </w:r>
      <w:r w:rsidRPr="002312F8">
        <w:rPr>
          <w:rFonts w:ascii="Arial Narrow" w:hAnsi="Arial Narrow" w:cs="Tahoma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pacing w:val="1"/>
          <w:sz w:val="22"/>
          <w:szCs w:val="22"/>
        </w:rPr>
        <w:t>CMC</w:t>
      </w:r>
      <w:r w:rsidRPr="002312F8">
        <w:rPr>
          <w:rFonts w:ascii="Arial Narrow" w:hAnsi="Arial Narrow" w:cs="Tahoma"/>
          <w:spacing w:val="6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z w:val="22"/>
          <w:szCs w:val="22"/>
        </w:rPr>
        <w:t>program,</w:t>
      </w:r>
      <w:r w:rsidRPr="002312F8">
        <w:rPr>
          <w:rFonts w:ascii="Arial Narrow" w:hAnsi="Arial Narrow" w:cs="Tahoma"/>
          <w:spacing w:val="3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z w:val="22"/>
          <w:szCs w:val="22"/>
        </w:rPr>
        <w:t>and</w:t>
      </w:r>
      <w:r w:rsidRPr="002312F8">
        <w:rPr>
          <w:rFonts w:ascii="Arial Narrow" w:hAnsi="Arial Narrow" w:cs="Tahoma"/>
          <w:spacing w:val="3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z w:val="22"/>
          <w:szCs w:val="22"/>
        </w:rPr>
        <w:t>the</w:t>
      </w:r>
      <w:r w:rsidRPr="002312F8">
        <w:rPr>
          <w:rFonts w:ascii="Arial Narrow" w:hAnsi="Arial Narrow" w:cs="Tahoma"/>
          <w:spacing w:val="3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z w:val="22"/>
          <w:szCs w:val="22"/>
        </w:rPr>
        <w:t>etiquette</w:t>
      </w:r>
      <w:r w:rsidRPr="002312F8">
        <w:rPr>
          <w:rFonts w:ascii="Arial Narrow" w:hAnsi="Arial Narrow" w:cs="Tahoma"/>
          <w:spacing w:val="3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pacing w:val="1"/>
          <w:sz w:val="22"/>
          <w:szCs w:val="22"/>
        </w:rPr>
        <w:t>we</w:t>
      </w:r>
      <w:r w:rsidRPr="002312F8">
        <w:rPr>
          <w:rFonts w:ascii="Arial Narrow" w:hAnsi="Arial Narrow" w:cs="Tahoma"/>
          <w:spacing w:val="5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z w:val="22"/>
          <w:szCs w:val="22"/>
        </w:rPr>
        <w:t>expect</w:t>
      </w:r>
      <w:r w:rsidRPr="002312F8">
        <w:rPr>
          <w:rFonts w:ascii="Arial Narrow" w:hAnsi="Arial Narrow" w:cs="Tahoma"/>
          <w:spacing w:val="5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pacing w:val="-1"/>
          <w:sz w:val="22"/>
          <w:szCs w:val="22"/>
        </w:rPr>
        <w:t>the</w:t>
      </w:r>
      <w:r w:rsidRPr="002312F8">
        <w:rPr>
          <w:rFonts w:ascii="Arial Narrow" w:hAnsi="Arial Narrow" w:cs="Tahoma"/>
          <w:spacing w:val="3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z w:val="22"/>
          <w:szCs w:val="22"/>
        </w:rPr>
        <w:t>children</w:t>
      </w:r>
      <w:r w:rsidRPr="002312F8">
        <w:rPr>
          <w:rFonts w:ascii="Arial Narrow" w:hAnsi="Arial Narrow" w:cs="Tahoma"/>
          <w:spacing w:val="3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z w:val="22"/>
          <w:szCs w:val="22"/>
        </w:rPr>
        <w:t>and</w:t>
      </w:r>
      <w:r w:rsidRPr="002312F8">
        <w:rPr>
          <w:rFonts w:ascii="Arial Narrow" w:hAnsi="Arial Narrow" w:cs="Tahoma"/>
          <w:spacing w:val="3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z w:val="22"/>
          <w:szCs w:val="22"/>
        </w:rPr>
        <w:t>adults</w:t>
      </w:r>
      <w:r w:rsidRPr="002312F8">
        <w:rPr>
          <w:rFonts w:ascii="Arial Narrow" w:hAnsi="Arial Narrow" w:cs="Tahoma"/>
          <w:spacing w:val="4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pacing w:val="-1"/>
          <w:sz w:val="22"/>
          <w:szCs w:val="22"/>
        </w:rPr>
        <w:t>to</w:t>
      </w:r>
      <w:r w:rsidRPr="002312F8">
        <w:rPr>
          <w:rFonts w:ascii="Arial Narrow" w:hAnsi="Arial Narrow" w:cs="Tahoma"/>
          <w:spacing w:val="3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z w:val="22"/>
          <w:szCs w:val="22"/>
        </w:rPr>
        <w:t>follow</w:t>
      </w:r>
      <w:r w:rsidRPr="002312F8">
        <w:rPr>
          <w:rFonts w:ascii="Arial Narrow" w:hAnsi="Arial Narrow" w:cs="Tahoma"/>
          <w:spacing w:val="3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pacing w:val="2"/>
          <w:sz w:val="22"/>
          <w:szCs w:val="22"/>
        </w:rPr>
        <w:t>once</w:t>
      </w:r>
      <w:r w:rsidRPr="002312F8">
        <w:rPr>
          <w:rFonts w:ascii="Arial Narrow" w:hAnsi="Arial Narrow" w:cs="Tahoma"/>
          <w:spacing w:val="3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z w:val="22"/>
          <w:szCs w:val="22"/>
        </w:rPr>
        <w:t>enrolled.</w:t>
      </w:r>
      <w:r w:rsidRPr="002312F8">
        <w:rPr>
          <w:rFonts w:ascii="Arial Narrow" w:hAnsi="Arial Narrow" w:cs="Tahoma"/>
          <w:spacing w:val="106"/>
          <w:w w:val="99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pacing w:val="1"/>
          <w:sz w:val="22"/>
          <w:szCs w:val="22"/>
        </w:rPr>
        <w:t>Please</w:t>
      </w:r>
      <w:r w:rsidRPr="002312F8">
        <w:rPr>
          <w:rFonts w:ascii="Arial Narrow" w:hAnsi="Arial Narrow" w:cs="Tahoma"/>
          <w:spacing w:val="-1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pacing w:val="1"/>
          <w:sz w:val="22"/>
          <w:szCs w:val="22"/>
        </w:rPr>
        <w:t>read</w:t>
      </w:r>
      <w:r w:rsidRPr="002312F8">
        <w:rPr>
          <w:rFonts w:ascii="Arial Narrow" w:hAnsi="Arial Narrow" w:cs="Tahoma"/>
          <w:spacing w:val="2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z w:val="22"/>
          <w:szCs w:val="22"/>
        </w:rPr>
        <w:t>the</w:t>
      </w:r>
      <w:r w:rsidRPr="002312F8">
        <w:rPr>
          <w:rFonts w:ascii="Arial Narrow" w:hAnsi="Arial Narrow" w:cs="Tahoma"/>
          <w:spacing w:val="3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z w:val="22"/>
          <w:szCs w:val="22"/>
        </w:rPr>
        <w:t>information</w:t>
      </w:r>
      <w:r w:rsidRPr="002312F8">
        <w:rPr>
          <w:rFonts w:ascii="Arial Narrow" w:hAnsi="Arial Narrow" w:cs="Tahoma"/>
          <w:spacing w:val="2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pacing w:val="1"/>
          <w:sz w:val="22"/>
          <w:szCs w:val="22"/>
        </w:rPr>
        <w:t>carefully</w:t>
      </w:r>
      <w:r w:rsidRPr="002312F8">
        <w:rPr>
          <w:rFonts w:ascii="Arial Narrow" w:hAnsi="Arial Narrow" w:cs="Tahoma"/>
          <w:spacing w:val="2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pacing w:val="1"/>
          <w:sz w:val="22"/>
          <w:szCs w:val="22"/>
        </w:rPr>
        <w:t>before</w:t>
      </w:r>
      <w:r w:rsidRPr="002312F8">
        <w:rPr>
          <w:rFonts w:ascii="Arial Narrow" w:hAnsi="Arial Narrow" w:cs="Tahoma"/>
          <w:spacing w:val="4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z w:val="22"/>
          <w:szCs w:val="22"/>
        </w:rPr>
        <w:t>you</w:t>
      </w:r>
      <w:r w:rsidRPr="002312F8">
        <w:rPr>
          <w:rFonts w:ascii="Arial Narrow" w:hAnsi="Arial Narrow" w:cs="Tahoma"/>
          <w:spacing w:val="2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z w:val="22"/>
          <w:szCs w:val="22"/>
        </w:rPr>
        <w:t>sign</w:t>
      </w:r>
      <w:r w:rsidRPr="002312F8">
        <w:rPr>
          <w:rFonts w:ascii="Arial Narrow" w:hAnsi="Arial Narrow" w:cs="Tahoma"/>
          <w:spacing w:val="2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z w:val="22"/>
          <w:szCs w:val="22"/>
        </w:rPr>
        <w:t>the</w:t>
      </w:r>
      <w:r w:rsidRPr="002312F8">
        <w:rPr>
          <w:rFonts w:ascii="Arial Narrow" w:hAnsi="Arial Narrow" w:cs="Tahoma"/>
          <w:spacing w:val="3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pacing w:val="1"/>
          <w:sz w:val="22"/>
          <w:szCs w:val="22"/>
        </w:rPr>
        <w:t>registration</w:t>
      </w:r>
      <w:r w:rsidRPr="002312F8">
        <w:rPr>
          <w:rFonts w:ascii="Arial Narrow" w:hAnsi="Arial Narrow" w:cs="Tahoma"/>
          <w:spacing w:val="4"/>
          <w:sz w:val="22"/>
          <w:szCs w:val="22"/>
        </w:rPr>
        <w:t xml:space="preserve"> </w:t>
      </w:r>
      <w:r w:rsidRPr="002312F8">
        <w:rPr>
          <w:rFonts w:ascii="Arial Narrow" w:hAnsi="Arial Narrow" w:cs="Tahoma"/>
          <w:spacing w:val="2"/>
          <w:sz w:val="22"/>
          <w:szCs w:val="22"/>
        </w:rPr>
        <w:t>form.</w:t>
      </w:r>
    </w:p>
    <w:p w14:paraId="165669A1" w14:textId="77777777" w:rsidR="00E617E0" w:rsidRPr="00587236" w:rsidRDefault="00E617E0" w:rsidP="002312F8">
      <w:pPr>
        <w:rPr>
          <w:rFonts w:ascii="Arial Narrow" w:eastAsia="Arial Narrow" w:hAnsi="Arial Narrow" w:cs="Tahoma"/>
          <w:b/>
          <w:color w:val="D3524D" w:themeColor="accent5" w:themeTint="99"/>
          <w:sz w:val="22"/>
          <w:szCs w:val="22"/>
        </w:rPr>
      </w:pPr>
      <w:r w:rsidRPr="00587236">
        <w:rPr>
          <w:rFonts w:ascii="Arial Narrow" w:hAnsi="Arial Narrow" w:cs="Tahoma"/>
          <w:b/>
          <w:color w:val="D3524D" w:themeColor="accent5" w:themeTint="99"/>
          <w:sz w:val="22"/>
          <w:szCs w:val="22"/>
        </w:rPr>
        <w:t>Philosophy</w:t>
      </w:r>
      <w:r w:rsidRPr="00587236">
        <w:rPr>
          <w:rFonts w:ascii="Arial Narrow" w:hAnsi="Arial Narrow" w:cs="Tahoma"/>
          <w:b/>
          <w:color w:val="D3524D" w:themeColor="accent5" w:themeTint="99"/>
          <w:spacing w:val="-12"/>
          <w:sz w:val="22"/>
          <w:szCs w:val="22"/>
        </w:rPr>
        <w:t xml:space="preserve"> </w:t>
      </w:r>
      <w:r w:rsidRPr="00587236">
        <w:rPr>
          <w:rFonts w:ascii="Arial Narrow" w:hAnsi="Arial Narrow" w:cs="Tahoma"/>
          <w:b/>
          <w:color w:val="D3524D" w:themeColor="accent5" w:themeTint="99"/>
          <w:sz w:val="22"/>
          <w:szCs w:val="22"/>
        </w:rPr>
        <w:t>of</w:t>
      </w:r>
      <w:r w:rsidRPr="00587236">
        <w:rPr>
          <w:rFonts w:ascii="Arial Narrow" w:hAnsi="Arial Narrow" w:cs="Tahoma"/>
          <w:b/>
          <w:color w:val="D3524D" w:themeColor="accent5" w:themeTint="99"/>
          <w:spacing w:val="-6"/>
          <w:sz w:val="22"/>
          <w:szCs w:val="22"/>
        </w:rPr>
        <w:t xml:space="preserve"> </w:t>
      </w:r>
      <w:r w:rsidRPr="00587236">
        <w:rPr>
          <w:rFonts w:ascii="Arial Narrow" w:hAnsi="Arial Narrow" w:cs="Tahoma"/>
          <w:b/>
          <w:color w:val="D3524D" w:themeColor="accent5" w:themeTint="99"/>
          <w:sz w:val="22"/>
          <w:szCs w:val="22"/>
        </w:rPr>
        <w:t>the</w:t>
      </w:r>
      <w:r w:rsidRPr="00587236">
        <w:rPr>
          <w:rFonts w:ascii="Arial Narrow" w:hAnsi="Arial Narrow" w:cs="Tahoma"/>
          <w:b/>
          <w:color w:val="D3524D" w:themeColor="accent5" w:themeTint="99"/>
          <w:spacing w:val="-4"/>
          <w:sz w:val="22"/>
          <w:szCs w:val="22"/>
        </w:rPr>
        <w:t xml:space="preserve"> </w:t>
      </w:r>
      <w:r w:rsidRPr="00587236">
        <w:rPr>
          <w:rFonts w:ascii="Arial Narrow" w:hAnsi="Arial Narrow" w:cs="Tahoma"/>
          <w:b/>
          <w:i/>
          <w:color w:val="D3524D" w:themeColor="accent5" w:themeTint="99"/>
          <w:spacing w:val="-1"/>
          <w:sz w:val="22"/>
          <w:szCs w:val="22"/>
        </w:rPr>
        <w:t>Bala</w:t>
      </w:r>
      <w:r w:rsidRPr="00587236">
        <w:rPr>
          <w:rFonts w:ascii="Arial Narrow" w:hAnsi="Arial Narrow" w:cs="Tahoma"/>
          <w:b/>
          <w:i/>
          <w:color w:val="D3524D" w:themeColor="accent5" w:themeTint="99"/>
          <w:spacing w:val="-3"/>
          <w:sz w:val="22"/>
          <w:szCs w:val="22"/>
        </w:rPr>
        <w:t xml:space="preserve"> </w:t>
      </w:r>
      <w:r w:rsidRPr="00587236">
        <w:rPr>
          <w:rFonts w:ascii="Arial Narrow" w:hAnsi="Arial Narrow" w:cs="Tahoma"/>
          <w:b/>
          <w:i/>
          <w:color w:val="D3524D" w:themeColor="accent5" w:themeTint="99"/>
          <w:spacing w:val="-1"/>
          <w:sz w:val="22"/>
          <w:szCs w:val="22"/>
        </w:rPr>
        <w:t>Vihar</w:t>
      </w:r>
      <w:r w:rsidRPr="00587236">
        <w:rPr>
          <w:rFonts w:ascii="Arial Narrow" w:hAnsi="Arial Narrow" w:cs="Tahoma"/>
          <w:b/>
          <w:i/>
          <w:color w:val="D3524D" w:themeColor="accent5" w:themeTint="99"/>
          <w:spacing w:val="-3"/>
          <w:sz w:val="22"/>
          <w:szCs w:val="22"/>
        </w:rPr>
        <w:t xml:space="preserve"> </w:t>
      </w:r>
      <w:r w:rsidRPr="00587236">
        <w:rPr>
          <w:rFonts w:ascii="Arial Narrow" w:hAnsi="Arial Narrow" w:cs="Tahoma"/>
          <w:b/>
          <w:color w:val="D3524D" w:themeColor="accent5" w:themeTint="99"/>
          <w:sz w:val="22"/>
          <w:szCs w:val="22"/>
        </w:rPr>
        <w:t>program</w:t>
      </w:r>
    </w:p>
    <w:p w14:paraId="0C1F14B1" w14:textId="43A6E0C1" w:rsidR="00E617E0" w:rsidRPr="002312F8" w:rsidRDefault="00E617E0" w:rsidP="00587236">
      <w:pPr>
        <w:pStyle w:val="BodyText"/>
        <w:spacing w:before="128" w:line="253" w:lineRule="auto"/>
        <w:ind w:right="204"/>
        <w:jc w:val="both"/>
        <w:rPr>
          <w:rFonts w:cs="Tahoma"/>
          <w:sz w:val="22"/>
          <w:szCs w:val="22"/>
        </w:rPr>
      </w:pPr>
      <w:r w:rsidRPr="002312F8">
        <w:rPr>
          <w:rFonts w:cs="Tahoma"/>
          <w:spacing w:val="1"/>
          <w:sz w:val="22"/>
          <w:szCs w:val="22"/>
        </w:rPr>
        <w:t>CMC</w:t>
      </w:r>
      <w:r w:rsidR="00587236">
        <w:rPr>
          <w:rFonts w:cs="Tahoma"/>
          <w:spacing w:val="1"/>
          <w:sz w:val="22"/>
          <w:szCs w:val="22"/>
        </w:rPr>
        <w:t>C</w:t>
      </w:r>
      <w:r w:rsidRPr="002312F8">
        <w:rPr>
          <w:rFonts w:cs="Tahoma"/>
          <w:spacing w:val="7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conducts</w:t>
      </w:r>
      <w:r w:rsidRPr="002312F8">
        <w:rPr>
          <w:rFonts w:cs="Tahoma"/>
          <w:spacing w:val="2"/>
          <w:sz w:val="22"/>
          <w:szCs w:val="22"/>
        </w:rPr>
        <w:t xml:space="preserve"> </w:t>
      </w:r>
      <w:r w:rsidRPr="002312F8">
        <w:rPr>
          <w:rFonts w:cs="Tahoma"/>
          <w:i/>
          <w:sz w:val="22"/>
          <w:szCs w:val="22"/>
        </w:rPr>
        <w:t>Bala</w:t>
      </w:r>
      <w:r w:rsidRPr="002312F8">
        <w:rPr>
          <w:rFonts w:cs="Tahoma"/>
          <w:i/>
          <w:spacing w:val="5"/>
          <w:sz w:val="22"/>
          <w:szCs w:val="22"/>
        </w:rPr>
        <w:t xml:space="preserve"> </w:t>
      </w:r>
      <w:r w:rsidRPr="002312F8">
        <w:rPr>
          <w:rFonts w:cs="Tahoma"/>
          <w:i/>
          <w:spacing w:val="1"/>
          <w:sz w:val="22"/>
          <w:szCs w:val="22"/>
        </w:rPr>
        <w:t>Vihar</w:t>
      </w:r>
      <w:r w:rsidRPr="002312F8">
        <w:rPr>
          <w:rFonts w:cs="Tahoma"/>
          <w:i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classes</w:t>
      </w:r>
      <w:r w:rsidRPr="002312F8">
        <w:rPr>
          <w:rFonts w:cs="Tahoma"/>
          <w:spacing w:val="2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for</w:t>
      </w:r>
      <w:r w:rsidRPr="002312F8">
        <w:rPr>
          <w:rFonts w:cs="Tahoma"/>
          <w:spacing w:val="2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children</w:t>
      </w:r>
      <w:r w:rsidRPr="002312F8">
        <w:rPr>
          <w:rFonts w:cs="Tahoma"/>
          <w:spacing w:val="7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as</w:t>
      </w:r>
      <w:r w:rsidRPr="002312F8">
        <w:rPr>
          <w:rFonts w:cs="Tahoma"/>
          <w:spacing w:val="2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part</w:t>
      </w:r>
      <w:r w:rsidRPr="002312F8">
        <w:rPr>
          <w:rFonts w:cs="Tahoma"/>
          <w:spacing w:val="6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of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the</w:t>
      </w:r>
      <w:r w:rsidRPr="002312F8">
        <w:rPr>
          <w:rFonts w:cs="Tahoma"/>
          <w:spacing w:val="7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comprehensive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program</w:t>
      </w:r>
      <w:r w:rsidRPr="002312F8">
        <w:rPr>
          <w:rFonts w:cs="Tahoma"/>
          <w:spacing w:val="14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of</w:t>
      </w:r>
      <w:r w:rsidRPr="002312F8">
        <w:rPr>
          <w:rFonts w:cs="Tahoma"/>
          <w:spacing w:val="2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self-development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of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the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individual,</w:t>
      </w:r>
      <w:r w:rsidRPr="002312F8">
        <w:rPr>
          <w:rFonts w:cs="Tahoma"/>
          <w:spacing w:val="6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the</w:t>
      </w:r>
      <w:r w:rsidRPr="002312F8">
        <w:rPr>
          <w:rFonts w:cs="Tahoma"/>
          <w:spacing w:val="5"/>
          <w:sz w:val="22"/>
          <w:szCs w:val="22"/>
        </w:rPr>
        <w:t xml:space="preserve"> </w:t>
      </w:r>
      <w:proofErr w:type="gramStart"/>
      <w:r w:rsidRPr="002312F8">
        <w:rPr>
          <w:rFonts w:cs="Tahoma"/>
          <w:spacing w:val="2"/>
          <w:sz w:val="22"/>
          <w:szCs w:val="22"/>
        </w:rPr>
        <w:t>family</w:t>
      </w:r>
      <w:proofErr w:type="gramEnd"/>
      <w:r w:rsidRPr="002312F8">
        <w:rPr>
          <w:rFonts w:cs="Tahoma"/>
          <w:spacing w:val="2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and</w:t>
      </w:r>
      <w:r w:rsidRPr="002312F8">
        <w:rPr>
          <w:rFonts w:cs="Tahoma"/>
          <w:spacing w:val="140"/>
          <w:w w:val="99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the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 xml:space="preserve">community. </w:t>
      </w:r>
      <w:proofErr w:type="gramStart"/>
      <w:r w:rsidRPr="002312F8">
        <w:rPr>
          <w:rFonts w:cs="Tahoma"/>
          <w:spacing w:val="-1"/>
          <w:sz w:val="22"/>
          <w:szCs w:val="22"/>
        </w:rPr>
        <w:t>In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reality,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CMC</w:t>
      </w:r>
      <w:r w:rsidR="00587236">
        <w:rPr>
          <w:rFonts w:cs="Tahoma"/>
          <w:spacing w:val="1"/>
          <w:sz w:val="22"/>
          <w:szCs w:val="22"/>
        </w:rPr>
        <w:t>C</w:t>
      </w:r>
      <w:proofErr w:type="gramEnd"/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is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only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a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facilitator;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the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real</w:t>
      </w:r>
      <w:r w:rsidRPr="002312F8">
        <w:rPr>
          <w:rFonts w:cs="Tahoma"/>
          <w:spacing w:val="2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growth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of</w:t>
      </w:r>
      <w:r w:rsidRPr="002312F8">
        <w:rPr>
          <w:rFonts w:cs="Tahoma"/>
          <w:spacing w:val="6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the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family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and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the</w:t>
      </w:r>
      <w:r w:rsidRPr="002312F8">
        <w:rPr>
          <w:rFonts w:cs="Tahoma"/>
          <w:spacing w:val="6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community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2"/>
          <w:sz w:val="22"/>
          <w:szCs w:val="22"/>
        </w:rPr>
        <w:t xml:space="preserve">happens </w:t>
      </w:r>
      <w:r w:rsidRPr="002312F8">
        <w:rPr>
          <w:rFonts w:cs="Tahoma"/>
          <w:spacing w:val="1"/>
          <w:sz w:val="22"/>
          <w:szCs w:val="22"/>
        </w:rPr>
        <w:t>due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to</w:t>
      </w:r>
      <w:r w:rsidRPr="002312F8">
        <w:rPr>
          <w:rFonts w:cs="Tahoma"/>
          <w:spacing w:val="1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the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efforts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of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its</w:t>
      </w:r>
      <w:r w:rsidRPr="002312F8">
        <w:rPr>
          <w:rFonts w:cs="Tahoma"/>
          <w:spacing w:val="82"/>
          <w:w w:val="99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members.</w:t>
      </w:r>
      <w:r w:rsidRPr="002312F8">
        <w:rPr>
          <w:rFonts w:cs="Tahoma"/>
          <w:spacing w:val="-1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The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classes</w:t>
      </w:r>
      <w:r w:rsidRPr="002312F8">
        <w:rPr>
          <w:rFonts w:cs="Tahoma"/>
          <w:spacing w:val="2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are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structured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on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the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teachings</w:t>
      </w:r>
      <w:r w:rsidRPr="002312F8">
        <w:rPr>
          <w:rFonts w:cs="Tahoma"/>
          <w:spacing w:val="15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of</w:t>
      </w:r>
      <w:r w:rsidRPr="002312F8">
        <w:rPr>
          <w:rFonts w:cs="Tahoma"/>
          <w:spacing w:val="2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ancient</w:t>
      </w:r>
      <w:r w:rsidRPr="002312F8">
        <w:rPr>
          <w:rFonts w:cs="Tahoma"/>
          <w:spacing w:val="7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Indian</w:t>
      </w:r>
      <w:r w:rsidRPr="002312F8">
        <w:rPr>
          <w:rFonts w:cs="Tahoma"/>
          <w:spacing w:val="11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Scriptures as</w:t>
      </w:r>
      <w:r w:rsidRPr="002312F8">
        <w:rPr>
          <w:rFonts w:cs="Tahoma"/>
          <w:spacing w:val="2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interpreted</w:t>
      </w:r>
      <w:r w:rsidRPr="002312F8">
        <w:rPr>
          <w:rFonts w:cs="Tahoma"/>
          <w:spacing w:val="20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by</w:t>
      </w:r>
      <w:r w:rsidRPr="002312F8">
        <w:rPr>
          <w:rFonts w:cs="Tahoma"/>
          <w:spacing w:val="1"/>
          <w:sz w:val="22"/>
          <w:szCs w:val="22"/>
        </w:rPr>
        <w:t xml:space="preserve"> </w:t>
      </w:r>
      <w:proofErr w:type="spellStart"/>
      <w:r w:rsidRPr="002312F8">
        <w:rPr>
          <w:rFonts w:cs="Tahoma"/>
          <w:i/>
          <w:spacing w:val="1"/>
          <w:sz w:val="22"/>
          <w:szCs w:val="22"/>
        </w:rPr>
        <w:t>Pujya</w:t>
      </w:r>
      <w:proofErr w:type="spellEnd"/>
      <w:r w:rsidRPr="002312F8">
        <w:rPr>
          <w:rFonts w:cs="Tahoma"/>
          <w:i/>
          <w:spacing w:val="5"/>
          <w:sz w:val="22"/>
          <w:szCs w:val="22"/>
        </w:rPr>
        <w:t xml:space="preserve"> </w:t>
      </w:r>
      <w:proofErr w:type="spellStart"/>
      <w:r w:rsidRPr="002312F8">
        <w:rPr>
          <w:rFonts w:cs="Tahoma"/>
          <w:i/>
          <w:spacing w:val="1"/>
          <w:sz w:val="22"/>
          <w:szCs w:val="22"/>
        </w:rPr>
        <w:t>Gurudev</w:t>
      </w:r>
      <w:proofErr w:type="spellEnd"/>
      <w:r w:rsidRPr="002312F8">
        <w:rPr>
          <w:rFonts w:cs="Tahoma"/>
          <w:i/>
          <w:spacing w:val="3"/>
          <w:sz w:val="22"/>
          <w:szCs w:val="22"/>
        </w:rPr>
        <w:t xml:space="preserve"> Swami</w:t>
      </w:r>
      <w:r w:rsidRPr="002312F8">
        <w:rPr>
          <w:rFonts w:cs="Tahoma"/>
          <w:i/>
          <w:spacing w:val="98"/>
          <w:w w:val="99"/>
          <w:sz w:val="22"/>
          <w:szCs w:val="22"/>
        </w:rPr>
        <w:t xml:space="preserve"> </w:t>
      </w:r>
      <w:r w:rsidRPr="002312F8">
        <w:rPr>
          <w:rFonts w:cs="Tahoma"/>
          <w:i/>
          <w:spacing w:val="1"/>
          <w:sz w:val="22"/>
          <w:szCs w:val="22"/>
        </w:rPr>
        <w:t>Chinmayananda</w:t>
      </w:r>
      <w:r w:rsidRPr="002312F8">
        <w:rPr>
          <w:rFonts w:cs="Tahoma"/>
          <w:spacing w:val="1"/>
          <w:sz w:val="22"/>
          <w:szCs w:val="22"/>
        </w:rPr>
        <w:t>,</w:t>
      </w:r>
      <w:r w:rsidRPr="002312F8">
        <w:rPr>
          <w:rFonts w:cs="Tahoma"/>
          <w:spacing w:val="-4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the</w:t>
      </w:r>
      <w:r w:rsidRPr="002312F8">
        <w:rPr>
          <w:rFonts w:cs="Tahoma"/>
          <w:spacing w:val="2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founder</w:t>
      </w:r>
      <w:r w:rsidRPr="002312F8">
        <w:rPr>
          <w:rFonts w:cs="Tahoma"/>
          <w:spacing w:val="1"/>
          <w:sz w:val="22"/>
          <w:szCs w:val="22"/>
        </w:rPr>
        <w:t xml:space="preserve"> of</w:t>
      </w:r>
      <w:r w:rsidRPr="002312F8">
        <w:rPr>
          <w:rFonts w:cs="Tahoma"/>
          <w:sz w:val="22"/>
          <w:szCs w:val="22"/>
        </w:rPr>
        <w:t xml:space="preserve"> </w:t>
      </w:r>
      <w:r w:rsidRPr="002312F8">
        <w:rPr>
          <w:rFonts w:cs="Tahoma"/>
          <w:i/>
          <w:spacing w:val="1"/>
          <w:sz w:val="22"/>
          <w:szCs w:val="22"/>
        </w:rPr>
        <w:t>Chinmaya</w:t>
      </w:r>
      <w:r w:rsidRPr="002312F8">
        <w:rPr>
          <w:rFonts w:cs="Tahoma"/>
          <w:i/>
          <w:spacing w:val="4"/>
          <w:sz w:val="22"/>
          <w:szCs w:val="22"/>
        </w:rPr>
        <w:t xml:space="preserve"> </w:t>
      </w:r>
      <w:r w:rsidRPr="002312F8">
        <w:rPr>
          <w:rFonts w:cs="Tahoma"/>
          <w:i/>
          <w:spacing w:val="2"/>
          <w:sz w:val="22"/>
          <w:szCs w:val="22"/>
        </w:rPr>
        <w:t>Mission</w:t>
      </w:r>
      <w:r w:rsidRPr="002312F8">
        <w:rPr>
          <w:rFonts w:cs="Tahoma"/>
          <w:spacing w:val="2"/>
          <w:sz w:val="22"/>
          <w:szCs w:val="22"/>
        </w:rPr>
        <w:t>.</w:t>
      </w:r>
    </w:p>
    <w:p w14:paraId="1F697D8E" w14:textId="77777777" w:rsidR="00E617E0" w:rsidRPr="00587236" w:rsidRDefault="00E617E0" w:rsidP="00587236">
      <w:pPr>
        <w:spacing w:before="117"/>
        <w:jc w:val="center"/>
        <w:rPr>
          <w:rFonts w:ascii="Arial Narrow" w:eastAsia="Arial Narrow" w:hAnsi="Arial Narrow" w:cs="Tahoma"/>
          <w:color w:val="D3524D" w:themeColor="accent5" w:themeTint="99"/>
          <w:sz w:val="22"/>
          <w:szCs w:val="22"/>
        </w:rPr>
      </w:pPr>
      <w:r w:rsidRPr="00587236">
        <w:rPr>
          <w:rFonts w:ascii="Arial Narrow" w:hAnsi="Arial Narrow" w:cs="Tahoma"/>
          <w:color w:val="D3524D" w:themeColor="accent5" w:themeTint="99"/>
          <w:spacing w:val="1"/>
          <w:sz w:val="22"/>
          <w:szCs w:val="22"/>
        </w:rPr>
        <w:t>As</w:t>
      </w:r>
      <w:r w:rsidRPr="00587236">
        <w:rPr>
          <w:rFonts w:ascii="Arial Narrow" w:hAnsi="Arial Narrow" w:cs="Tahoma"/>
          <w:color w:val="D3524D" w:themeColor="accent5" w:themeTint="99"/>
          <w:spacing w:val="2"/>
          <w:sz w:val="22"/>
          <w:szCs w:val="22"/>
        </w:rPr>
        <w:t xml:space="preserve"> </w:t>
      </w:r>
      <w:r w:rsidRPr="00587236">
        <w:rPr>
          <w:rFonts w:ascii="Arial Narrow" w:hAnsi="Arial Narrow" w:cs="Tahoma"/>
          <w:i/>
          <w:color w:val="D3524D" w:themeColor="accent5" w:themeTint="99"/>
          <w:spacing w:val="1"/>
          <w:sz w:val="22"/>
          <w:szCs w:val="22"/>
        </w:rPr>
        <w:t>Swami</w:t>
      </w:r>
      <w:r w:rsidRPr="00587236">
        <w:rPr>
          <w:rFonts w:ascii="Arial Narrow" w:hAnsi="Arial Narrow" w:cs="Tahoma"/>
          <w:i/>
          <w:color w:val="D3524D" w:themeColor="accent5" w:themeTint="99"/>
          <w:spacing w:val="2"/>
          <w:sz w:val="22"/>
          <w:szCs w:val="22"/>
        </w:rPr>
        <w:t xml:space="preserve"> </w:t>
      </w:r>
      <w:r w:rsidRPr="00587236">
        <w:rPr>
          <w:rFonts w:ascii="Arial Narrow" w:hAnsi="Arial Narrow" w:cs="Tahoma"/>
          <w:i/>
          <w:color w:val="D3524D" w:themeColor="accent5" w:themeTint="99"/>
          <w:spacing w:val="1"/>
          <w:sz w:val="22"/>
          <w:szCs w:val="22"/>
        </w:rPr>
        <w:t>Chinmayananda</w:t>
      </w:r>
      <w:r w:rsidRPr="00587236">
        <w:rPr>
          <w:rFonts w:ascii="Arial Narrow" w:hAnsi="Arial Narrow" w:cs="Tahoma"/>
          <w:i/>
          <w:color w:val="D3524D" w:themeColor="accent5" w:themeTint="99"/>
          <w:spacing w:val="5"/>
          <w:sz w:val="22"/>
          <w:szCs w:val="22"/>
        </w:rPr>
        <w:t xml:space="preserve"> </w:t>
      </w:r>
      <w:r w:rsidRPr="00587236">
        <w:rPr>
          <w:rFonts w:ascii="Arial Narrow" w:hAnsi="Arial Narrow" w:cs="Tahoma"/>
          <w:color w:val="D3524D" w:themeColor="accent5" w:themeTint="99"/>
          <w:sz w:val="22"/>
          <w:szCs w:val="22"/>
        </w:rPr>
        <w:t>said:</w:t>
      </w:r>
      <w:r w:rsidRPr="00587236">
        <w:rPr>
          <w:rFonts w:ascii="Arial Narrow" w:hAnsi="Arial Narrow" w:cs="Tahoma"/>
          <w:color w:val="D3524D" w:themeColor="accent5" w:themeTint="99"/>
          <w:spacing w:val="5"/>
          <w:sz w:val="22"/>
          <w:szCs w:val="22"/>
        </w:rPr>
        <w:t xml:space="preserve"> </w:t>
      </w:r>
      <w:r w:rsidRPr="00587236">
        <w:rPr>
          <w:rFonts w:ascii="Arial Narrow" w:hAnsi="Arial Narrow" w:cs="Tahoma"/>
          <w:b/>
          <w:color w:val="D3524D" w:themeColor="accent5" w:themeTint="99"/>
          <w:spacing w:val="1"/>
          <w:sz w:val="22"/>
          <w:szCs w:val="22"/>
        </w:rPr>
        <w:t>"Children</w:t>
      </w:r>
      <w:r w:rsidRPr="00587236">
        <w:rPr>
          <w:rFonts w:ascii="Arial Narrow" w:hAnsi="Arial Narrow" w:cs="Tahoma"/>
          <w:b/>
          <w:color w:val="D3524D" w:themeColor="accent5" w:themeTint="99"/>
          <w:spacing w:val="4"/>
          <w:sz w:val="22"/>
          <w:szCs w:val="22"/>
        </w:rPr>
        <w:t xml:space="preserve"> </w:t>
      </w:r>
      <w:r w:rsidRPr="00587236">
        <w:rPr>
          <w:rFonts w:ascii="Arial Narrow" w:hAnsi="Arial Narrow" w:cs="Tahoma"/>
          <w:b/>
          <w:color w:val="D3524D" w:themeColor="accent5" w:themeTint="99"/>
          <w:spacing w:val="-1"/>
          <w:sz w:val="22"/>
          <w:szCs w:val="22"/>
        </w:rPr>
        <w:t>are</w:t>
      </w:r>
      <w:r w:rsidRPr="00587236">
        <w:rPr>
          <w:rFonts w:ascii="Arial Narrow" w:hAnsi="Arial Narrow" w:cs="Tahoma"/>
          <w:b/>
          <w:color w:val="D3524D" w:themeColor="accent5" w:themeTint="99"/>
          <w:spacing w:val="3"/>
          <w:sz w:val="22"/>
          <w:szCs w:val="22"/>
        </w:rPr>
        <w:t xml:space="preserve"> </w:t>
      </w:r>
      <w:r w:rsidRPr="00587236">
        <w:rPr>
          <w:rFonts w:ascii="Arial Narrow" w:hAnsi="Arial Narrow" w:cs="Tahoma"/>
          <w:b/>
          <w:color w:val="D3524D" w:themeColor="accent5" w:themeTint="99"/>
          <w:spacing w:val="2"/>
          <w:sz w:val="22"/>
          <w:szCs w:val="22"/>
        </w:rPr>
        <w:t>not</w:t>
      </w:r>
      <w:r w:rsidRPr="00587236">
        <w:rPr>
          <w:rFonts w:ascii="Arial Narrow" w:hAnsi="Arial Narrow" w:cs="Tahoma"/>
          <w:b/>
          <w:color w:val="D3524D" w:themeColor="accent5" w:themeTint="99"/>
          <w:spacing w:val="4"/>
          <w:sz w:val="22"/>
          <w:szCs w:val="22"/>
        </w:rPr>
        <w:t xml:space="preserve"> </w:t>
      </w:r>
      <w:r w:rsidRPr="00587236">
        <w:rPr>
          <w:rFonts w:ascii="Arial Narrow" w:hAnsi="Arial Narrow" w:cs="Tahoma"/>
          <w:b/>
          <w:color w:val="D3524D" w:themeColor="accent5" w:themeTint="99"/>
          <w:sz w:val="22"/>
          <w:szCs w:val="22"/>
        </w:rPr>
        <w:t>vessels</w:t>
      </w:r>
      <w:r w:rsidRPr="00587236">
        <w:rPr>
          <w:rFonts w:ascii="Arial Narrow" w:hAnsi="Arial Narrow" w:cs="Tahoma"/>
          <w:b/>
          <w:color w:val="D3524D" w:themeColor="accent5" w:themeTint="99"/>
          <w:spacing w:val="3"/>
          <w:sz w:val="22"/>
          <w:szCs w:val="22"/>
        </w:rPr>
        <w:t xml:space="preserve"> </w:t>
      </w:r>
      <w:r w:rsidRPr="00587236">
        <w:rPr>
          <w:rFonts w:ascii="Arial Narrow" w:hAnsi="Arial Narrow" w:cs="Tahoma"/>
          <w:b/>
          <w:color w:val="D3524D" w:themeColor="accent5" w:themeTint="99"/>
          <w:sz w:val="22"/>
          <w:szCs w:val="22"/>
        </w:rPr>
        <w:t>to</w:t>
      </w:r>
      <w:r w:rsidRPr="00587236">
        <w:rPr>
          <w:rFonts w:ascii="Arial Narrow" w:hAnsi="Arial Narrow" w:cs="Tahoma"/>
          <w:b/>
          <w:color w:val="D3524D" w:themeColor="accent5" w:themeTint="99"/>
          <w:spacing w:val="4"/>
          <w:sz w:val="22"/>
          <w:szCs w:val="22"/>
        </w:rPr>
        <w:t xml:space="preserve"> </w:t>
      </w:r>
      <w:r w:rsidRPr="00587236">
        <w:rPr>
          <w:rFonts w:ascii="Arial Narrow" w:hAnsi="Arial Narrow" w:cs="Tahoma"/>
          <w:b/>
          <w:color w:val="D3524D" w:themeColor="accent5" w:themeTint="99"/>
          <w:spacing w:val="1"/>
          <w:sz w:val="22"/>
          <w:szCs w:val="22"/>
        </w:rPr>
        <w:t>be</w:t>
      </w:r>
      <w:r w:rsidRPr="00587236">
        <w:rPr>
          <w:rFonts w:ascii="Arial Narrow" w:hAnsi="Arial Narrow" w:cs="Tahoma"/>
          <w:b/>
          <w:color w:val="D3524D" w:themeColor="accent5" w:themeTint="99"/>
          <w:spacing w:val="3"/>
          <w:sz w:val="22"/>
          <w:szCs w:val="22"/>
        </w:rPr>
        <w:t xml:space="preserve"> </w:t>
      </w:r>
      <w:r w:rsidRPr="00587236">
        <w:rPr>
          <w:rFonts w:ascii="Arial Narrow" w:hAnsi="Arial Narrow" w:cs="Tahoma"/>
          <w:b/>
          <w:color w:val="D3524D" w:themeColor="accent5" w:themeTint="99"/>
          <w:sz w:val="22"/>
          <w:szCs w:val="22"/>
        </w:rPr>
        <w:t xml:space="preserve">filled, </w:t>
      </w:r>
      <w:r w:rsidRPr="00587236">
        <w:rPr>
          <w:rFonts w:ascii="Arial Narrow" w:hAnsi="Arial Narrow" w:cs="Tahoma"/>
          <w:b/>
          <w:color w:val="D3524D" w:themeColor="accent5" w:themeTint="99"/>
          <w:spacing w:val="2"/>
          <w:sz w:val="22"/>
          <w:szCs w:val="22"/>
        </w:rPr>
        <w:t>but</w:t>
      </w:r>
      <w:r w:rsidRPr="00587236">
        <w:rPr>
          <w:rFonts w:ascii="Arial Narrow" w:hAnsi="Arial Narrow" w:cs="Tahoma"/>
          <w:b/>
          <w:color w:val="D3524D" w:themeColor="accent5" w:themeTint="99"/>
          <w:spacing w:val="4"/>
          <w:sz w:val="22"/>
          <w:szCs w:val="22"/>
        </w:rPr>
        <w:t xml:space="preserve"> </w:t>
      </w:r>
      <w:r w:rsidRPr="00587236">
        <w:rPr>
          <w:rFonts w:ascii="Arial Narrow" w:hAnsi="Arial Narrow" w:cs="Tahoma"/>
          <w:b/>
          <w:color w:val="D3524D" w:themeColor="accent5" w:themeTint="99"/>
          <w:sz w:val="22"/>
          <w:szCs w:val="22"/>
        </w:rPr>
        <w:t>lamps</w:t>
      </w:r>
      <w:r w:rsidRPr="00587236">
        <w:rPr>
          <w:rFonts w:ascii="Arial Narrow" w:hAnsi="Arial Narrow" w:cs="Tahoma"/>
          <w:b/>
          <w:color w:val="D3524D" w:themeColor="accent5" w:themeTint="99"/>
          <w:spacing w:val="1"/>
          <w:sz w:val="22"/>
          <w:szCs w:val="22"/>
        </w:rPr>
        <w:t xml:space="preserve"> </w:t>
      </w:r>
      <w:r w:rsidRPr="00587236">
        <w:rPr>
          <w:rFonts w:ascii="Arial Narrow" w:hAnsi="Arial Narrow" w:cs="Tahoma"/>
          <w:b/>
          <w:color w:val="D3524D" w:themeColor="accent5" w:themeTint="99"/>
          <w:sz w:val="22"/>
          <w:szCs w:val="22"/>
        </w:rPr>
        <w:t>to</w:t>
      </w:r>
      <w:r w:rsidRPr="00587236">
        <w:rPr>
          <w:rFonts w:ascii="Arial Narrow" w:hAnsi="Arial Narrow" w:cs="Tahoma"/>
          <w:b/>
          <w:color w:val="D3524D" w:themeColor="accent5" w:themeTint="99"/>
          <w:spacing w:val="1"/>
          <w:sz w:val="22"/>
          <w:szCs w:val="22"/>
        </w:rPr>
        <w:t xml:space="preserve"> be</w:t>
      </w:r>
      <w:r w:rsidRPr="00587236">
        <w:rPr>
          <w:rFonts w:ascii="Arial Narrow" w:hAnsi="Arial Narrow" w:cs="Tahoma"/>
          <w:b/>
          <w:color w:val="D3524D" w:themeColor="accent5" w:themeTint="99"/>
          <w:spacing w:val="3"/>
          <w:sz w:val="22"/>
          <w:szCs w:val="22"/>
        </w:rPr>
        <w:t xml:space="preserve"> </w:t>
      </w:r>
      <w:r w:rsidRPr="00587236">
        <w:rPr>
          <w:rFonts w:ascii="Arial Narrow" w:hAnsi="Arial Narrow" w:cs="Tahoma"/>
          <w:b/>
          <w:color w:val="D3524D" w:themeColor="accent5" w:themeTint="99"/>
          <w:spacing w:val="1"/>
          <w:sz w:val="22"/>
          <w:szCs w:val="22"/>
        </w:rPr>
        <w:t>lit."</w:t>
      </w:r>
    </w:p>
    <w:p w14:paraId="2D026D5B" w14:textId="77777777" w:rsidR="00E617E0" w:rsidRPr="002312F8" w:rsidRDefault="00E617E0" w:rsidP="00587236">
      <w:pPr>
        <w:pStyle w:val="BodyText"/>
        <w:spacing w:before="132" w:line="248" w:lineRule="auto"/>
        <w:ind w:right="204"/>
        <w:jc w:val="both"/>
        <w:rPr>
          <w:rFonts w:cs="Tahoma"/>
          <w:sz w:val="22"/>
          <w:szCs w:val="22"/>
        </w:rPr>
      </w:pPr>
      <w:r w:rsidRPr="002312F8">
        <w:rPr>
          <w:rFonts w:cs="Tahoma"/>
          <w:sz w:val="22"/>
          <w:szCs w:val="22"/>
        </w:rPr>
        <w:t xml:space="preserve">In </w:t>
      </w:r>
      <w:r w:rsidRPr="002312F8">
        <w:rPr>
          <w:rFonts w:cs="Tahoma"/>
          <w:spacing w:val="1"/>
          <w:sz w:val="22"/>
          <w:szCs w:val="22"/>
        </w:rPr>
        <w:t>an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atmosphere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of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 xml:space="preserve">love, </w:t>
      </w:r>
      <w:r w:rsidRPr="002312F8">
        <w:rPr>
          <w:rFonts w:cs="Tahoma"/>
          <w:spacing w:val="1"/>
          <w:sz w:val="22"/>
          <w:szCs w:val="22"/>
        </w:rPr>
        <w:t>children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in</w:t>
      </w:r>
      <w:r w:rsidRPr="002312F8">
        <w:rPr>
          <w:rFonts w:cs="Tahoma"/>
          <w:sz w:val="22"/>
          <w:szCs w:val="22"/>
        </w:rPr>
        <w:t xml:space="preserve"> </w:t>
      </w:r>
      <w:r w:rsidRPr="002312F8">
        <w:rPr>
          <w:rFonts w:cs="Tahoma"/>
          <w:i/>
          <w:sz w:val="22"/>
          <w:szCs w:val="22"/>
        </w:rPr>
        <w:t>Bala</w:t>
      </w:r>
      <w:r w:rsidRPr="002312F8">
        <w:rPr>
          <w:rFonts w:cs="Tahoma"/>
          <w:i/>
          <w:spacing w:val="5"/>
          <w:sz w:val="22"/>
          <w:szCs w:val="22"/>
        </w:rPr>
        <w:t xml:space="preserve"> </w:t>
      </w:r>
      <w:r w:rsidRPr="002312F8">
        <w:rPr>
          <w:rFonts w:cs="Tahoma"/>
          <w:i/>
          <w:spacing w:val="1"/>
          <w:sz w:val="22"/>
          <w:szCs w:val="22"/>
        </w:rPr>
        <w:t>Vihar</w:t>
      </w:r>
      <w:r w:rsidRPr="002312F8">
        <w:rPr>
          <w:rFonts w:cs="Tahoma"/>
          <w:i/>
          <w:spacing w:val="4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are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imparted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ethical</w:t>
      </w:r>
      <w:r w:rsidRPr="002312F8">
        <w:rPr>
          <w:rFonts w:cs="Tahoma"/>
          <w:spacing w:val="9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and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cultural</w:t>
      </w:r>
      <w:r w:rsidRPr="002312F8">
        <w:rPr>
          <w:rFonts w:cs="Tahoma"/>
          <w:spacing w:val="6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values</w:t>
      </w:r>
      <w:r w:rsidRPr="002312F8">
        <w:rPr>
          <w:rFonts w:cs="Tahoma"/>
          <w:spacing w:val="11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through</w:t>
      </w:r>
      <w:r w:rsidRPr="002312F8">
        <w:rPr>
          <w:rFonts w:cs="Tahoma"/>
          <w:spacing w:val="14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the</w:t>
      </w:r>
      <w:r w:rsidRPr="002312F8">
        <w:rPr>
          <w:rFonts w:cs="Tahoma"/>
          <w:spacing w:val="5"/>
          <w:sz w:val="22"/>
          <w:szCs w:val="22"/>
        </w:rPr>
        <w:t xml:space="preserve"> </w:t>
      </w:r>
      <w:proofErr w:type="spellStart"/>
      <w:r w:rsidRPr="002312F8">
        <w:rPr>
          <w:rFonts w:cs="Tahoma"/>
          <w:i/>
          <w:sz w:val="22"/>
          <w:szCs w:val="22"/>
        </w:rPr>
        <w:t>Itihasa</w:t>
      </w:r>
      <w:proofErr w:type="spellEnd"/>
      <w:r w:rsidRPr="002312F8">
        <w:rPr>
          <w:rFonts w:cs="Tahoma"/>
          <w:i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and</w:t>
      </w:r>
      <w:r w:rsidRPr="002312F8">
        <w:rPr>
          <w:rFonts w:cs="Tahoma"/>
          <w:spacing w:val="3"/>
          <w:sz w:val="22"/>
          <w:szCs w:val="22"/>
        </w:rPr>
        <w:t xml:space="preserve"> </w:t>
      </w:r>
      <w:proofErr w:type="spellStart"/>
      <w:r w:rsidRPr="002312F8">
        <w:rPr>
          <w:rFonts w:cs="Tahoma"/>
          <w:i/>
          <w:spacing w:val="1"/>
          <w:sz w:val="22"/>
          <w:szCs w:val="22"/>
        </w:rPr>
        <w:t>Pauranic</w:t>
      </w:r>
      <w:proofErr w:type="spellEnd"/>
      <w:r w:rsidRPr="002312F8">
        <w:rPr>
          <w:rFonts w:cs="Tahoma"/>
          <w:i/>
          <w:spacing w:val="5"/>
          <w:sz w:val="22"/>
          <w:szCs w:val="22"/>
        </w:rPr>
        <w:t xml:space="preserve"> </w:t>
      </w:r>
      <w:r w:rsidRPr="002312F8">
        <w:rPr>
          <w:rFonts w:cs="Tahoma"/>
          <w:spacing w:val="2"/>
          <w:sz w:val="22"/>
          <w:szCs w:val="22"/>
        </w:rPr>
        <w:t>stories,</w:t>
      </w:r>
      <w:r w:rsidRPr="002312F8">
        <w:rPr>
          <w:rFonts w:cs="Tahoma"/>
          <w:spacing w:val="1"/>
          <w:sz w:val="22"/>
          <w:szCs w:val="22"/>
        </w:rPr>
        <w:t xml:space="preserve"> chanting</w:t>
      </w:r>
      <w:r w:rsidRPr="002312F8">
        <w:rPr>
          <w:rFonts w:cs="Tahoma"/>
          <w:spacing w:val="100"/>
          <w:w w:val="99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of shlokas,</w:t>
      </w:r>
      <w:r w:rsidRPr="002312F8">
        <w:rPr>
          <w:rFonts w:cs="Tahoma"/>
          <w:spacing w:val="16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and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other</w:t>
      </w:r>
      <w:r w:rsidRPr="002312F8">
        <w:rPr>
          <w:rFonts w:cs="Tahoma"/>
          <w:spacing w:val="10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fun-filled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activities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such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as</w:t>
      </w:r>
      <w:r w:rsidRPr="002312F8">
        <w:rPr>
          <w:rFonts w:cs="Tahoma"/>
          <w:spacing w:val="2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arts</w:t>
      </w:r>
      <w:r w:rsidRPr="002312F8">
        <w:rPr>
          <w:rFonts w:cs="Tahoma"/>
          <w:spacing w:val="2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&amp;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 xml:space="preserve">crafts, </w:t>
      </w:r>
      <w:r w:rsidRPr="002312F8">
        <w:rPr>
          <w:rFonts w:cs="Tahoma"/>
          <w:spacing w:val="1"/>
          <w:sz w:val="22"/>
          <w:szCs w:val="22"/>
        </w:rPr>
        <w:t>devotional</w:t>
      </w:r>
      <w:r w:rsidRPr="002312F8">
        <w:rPr>
          <w:rFonts w:cs="Tahoma"/>
          <w:spacing w:val="2"/>
          <w:sz w:val="22"/>
          <w:szCs w:val="22"/>
        </w:rPr>
        <w:t xml:space="preserve"> </w:t>
      </w:r>
      <w:proofErr w:type="gramStart"/>
      <w:r w:rsidRPr="002312F8">
        <w:rPr>
          <w:rFonts w:cs="Tahoma"/>
          <w:sz w:val="22"/>
          <w:szCs w:val="22"/>
        </w:rPr>
        <w:t>music</w:t>
      </w:r>
      <w:proofErr w:type="gramEnd"/>
      <w:r w:rsidRPr="002312F8">
        <w:rPr>
          <w:rFonts w:cs="Tahoma"/>
          <w:spacing w:val="-4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and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pacing w:val="3"/>
          <w:sz w:val="22"/>
          <w:szCs w:val="22"/>
        </w:rPr>
        <w:t>games.</w:t>
      </w:r>
    </w:p>
    <w:p w14:paraId="52A037E1" w14:textId="77777777" w:rsidR="00E617E0" w:rsidRPr="00587236" w:rsidRDefault="00E617E0" w:rsidP="002312F8">
      <w:pPr>
        <w:rPr>
          <w:rFonts w:ascii="Arial Narrow" w:eastAsia="Arial Narrow" w:hAnsi="Arial Narrow" w:cs="Tahoma"/>
          <w:color w:val="D3524D" w:themeColor="accent5" w:themeTint="99"/>
          <w:sz w:val="22"/>
          <w:szCs w:val="22"/>
        </w:rPr>
      </w:pPr>
      <w:r w:rsidRPr="00587236">
        <w:rPr>
          <w:rFonts w:ascii="Arial Narrow" w:hAnsi="Arial Narrow" w:cs="Tahoma"/>
          <w:b/>
          <w:color w:val="D3524D" w:themeColor="accent5" w:themeTint="99"/>
          <w:spacing w:val="-1"/>
          <w:sz w:val="22"/>
          <w:szCs w:val="22"/>
        </w:rPr>
        <w:t>Adult</w:t>
      </w:r>
      <w:r w:rsidRPr="00587236">
        <w:rPr>
          <w:rFonts w:ascii="Arial Narrow" w:hAnsi="Arial Narrow" w:cs="Tahoma"/>
          <w:b/>
          <w:color w:val="D3524D" w:themeColor="accent5" w:themeTint="99"/>
          <w:spacing w:val="-13"/>
          <w:sz w:val="22"/>
          <w:szCs w:val="22"/>
        </w:rPr>
        <w:t xml:space="preserve"> </w:t>
      </w:r>
      <w:r w:rsidRPr="00587236">
        <w:rPr>
          <w:rFonts w:ascii="Arial Narrow" w:hAnsi="Arial Narrow" w:cs="Tahoma"/>
          <w:b/>
          <w:color w:val="D3524D" w:themeColor="accent5" w:themeTint="99"/>
          <w:sz w:val="22"/>
          <w:szCs w:val="22"/>
        </w:rPr>
        <w:t>Vedanta/</w:t>
      </w:r>
      <w:r w:rsidRPr="00587236">
        <w:rPr>
          <w:rFonts w:ascii="Arial Narrow" w:hAnsi="Arial Narrow" w:cs="Tahoma"/>
          <w:b/>
          <w:color w:val="D3524D" w:themeColor="accent5" w:themeTint="99"/>
          <w:spacing w:val="-2"/>
          <w:sz w:val="22"/>
          <w:szCs w:val="22"/>
        </w:rPr>
        <w:t xml:space="preserve"> </w:t>
      </w:r>
      <w:r w:rsidRPr="00587236">
        <w:rPr>
          <w:rFonts w:ascii="Arial Narrow" w:hAnsi="Arial Narrow" w:cs="Tahoma"/>
          <w:b/>
          <w:color w:val="D3524D" w:themeColor="accent5" w:themeTint="99"/>
          <w:spacing w:val="-1"/>
          <w:sz w:val="22"/>
          <w:szCs w:val="22"/>
        </w:rPr>
        <w:t>Bhagavad</w:t>
      </w:r>
      <w:r w:rsidRPr="00587236">
        <w:rPr>
          <w:rFonts w:ascii="Arial Narrow" w:hAnsi="Arial Narrow" w:cs="Tahoma"/>
          <w:b/>
          <w:color w:val="D3524D" w:themeColor="accent5" w:themeTint="99"/>
          <w:spacing w:val="-6"/>
          <w:sz w:val="22"/>
          <w:szCs w:val="22"/>
        </w:rPr>
        <w:t xml:space="preserve"> </w:t>
      </w:r>
      <w:r w:rsidRPr="00587236">
        <w:rPr>
          <w:rFonts w:ascii="Arial Narrow" w:hAnsi="Arial Narrow" w:cs="Tahoma"/>
          <w:b/>
          <w:color w:val="D3524D" w:themeColor="accent5" w:themeTint="99"/>
          <w:sz w:val="22"/>
          <w:szCs w:val="22"/>
        </w:rPr>
        <w:t>Gita</w:t>
      </w:r>
      <w:r w:rsidRPr="00587236">
        <w:rPr>
          <w:rFonts w:ascii="Arial Narrow" w:hAnsi="Arial Narrow" w:cs="Tahoma"/>
          <w:b/>
          <w:color w:val="D3524D" w:themeColor="accent5" w:themeTint="99"/>
          <w:spacing w:val="-2"/>
          <w:sz w:val="22"/>
          <w:szCs w:val="22"/>
        </w:rPr>
        <w:t xml:space="preserve"> </w:t>
      </w:r>
      <w:r w:rsidRPr="00587236">
        <w:rPr>
          <w:rFonts w:ascii="Arial Narrow" w:hAnsi="Arial Narrow" w:cs="Tahoma"/>
          <w:b/>
          <w:color w:val="D3524D" w:themeColor="accent5" w:themeTint="99"/>
          <w:spacing w:val="-1"/>
          <w:sz w:val="22"/>
          <w:szCs w:val="22"/>
        </w:rPr>
        <w:t>classes</w:t>
      </w:r>
    </w:p>
    <w:p w14:paraId="678C890E" w14:textId="77777777" w:rsidR="00E617E0" w:rsidRPr="002312F8" w:rsidRDefault="00E617E0" w:rsidP="00587236">
      <w:pPr>
        <w:pStyle w:val="BodyText"/>
        <w:spacing w:before="11" w:line="251" w:lineRule="auto"/>
        <w:ind w:right="426"/>
        <w:jc w:val="both"/>
        <w:rPr>
          <w:rFonts w:cs="Tahoma"/>
          <w:sz w:val="22"/>
          <w:szCs w:val="22"/>
        </w:rPr>
      </w:pPr>
      <w:r w:rsidRPr="002312F8">
        <w:rPr>
          <w:rFonts w:cs="Tahoma"/>
          <w:i/>
          <w:spacing w:val="1"/>
          <w:sz w:val="22"/>
          <w:szCs w:val="22"/>
        </w:rPr>
        <w:t>Vedanta</w:t>
      </w:r>
      <w:r w:rsidRPr="002312F8">
        <w:rPr>
          <w:rFonts w:cs="Tahoma"/>
          <w:i/>
          <w:spacing w:val="5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is the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core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of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Hindu</w:t>
      </w:r>
      <w:r w:rsidRPr="002312F8">
        <w:rPr>
          <w:rFonts w:cs="Tahoma"/>
          <w:spacing w:val="6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philosophy.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 xml:space="preserve">In </w:t>
      </w:r>
      <w:r w:rsidRPr="002312F8">
        <w:rPr>
          <w:rFonts w:cs="Tahoma"/>
          <w:sz w:val="22"/>
          <w:szCs w:val="22"/>
        </w:rPr>
        <w:t>fact,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it</w:t>
      </w:r>
      <w:r w:rsidRPr="002312F8">
        <w:rPr>
          <w:rFonts w:cs="Tahoma"/>
          <w:spacing w:val="1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is a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b/>
          <w:spacing w:val="1"/>
          <w:sz w:val="22"/>
          <w:szCs w:val="22"/>
        </w:rPr>
        <w:t>Universal</w:t>
      </w:r>
      <w:r w:rsidRPr="002312F8">
        <w:rPr>
          <w:rFonts w:cs="Tahoma"/>
          <w:b/>
          <w:spacing w:val="6"/>
          <w:sz w:val="22"/>
          <w:szCs w:val="22"/>
        </w:rPr>
        <w:t xml:space="preserve"> </w:t>
      </w:r>
      <w:r w:rsidRPr="002312F8">
        <w:rPr>
          <w:rFonts w:cs="Tahoma"/>
          <w:b/>
          <w:spacing w:val="1"/>
          <w:sz w:val="22"/>
          <w:szCs w:val="22"/>
        </w:rPr>
        <w:t>Science</w:t>
      </w:r>
      <w:r w:rsidRPr="002312F8">
        <w:rPr>
          <w:rFonts w:cs="Tahoma"/>
          <w:b/>
          <w:spacing w:val="4"/>
          <w:sz w:val="22"/>
          <w:szCs w:val="22"/>
        </w:rPr>
        <w:t xml:space="preserve"> </w:t>
      </w:r>
      <w:r w:rsidRPr="002312F8">
        <w:rPr>
          <w:rFonts w:cs="Tahoma"/>
          <w:b/>
          <w:spacing w:val="1"/>
          <w:sz w:val="22"/>
          <w:szCs w:val="22"/>
        </w:rPr>
        <w:t>of</w:t>
      </w:r>
      <w:r w:rsidRPr="002312F8">
        <w:rPr>
          <w:rFonts w:cs="Tahoma"/>
          <w:b/>
          <w:spacing w:val="4"/>
          <w:sz w:val="22"/>
          <w:szCs w:val="22"/>
        </w:rPr>
        <w:t xml:space="preserve"> </w:t>
      </w:r>
      <w:r w:rsidRPr="002312F8">
        <w:rPr>
          <w:rFonts w:cs="Tahoma"/>
          <w:b/>
          <w:sz w:val="22"/>
          <w:szCs w:val="22"/>
        </w:rPr>
        <w:t>Life</w:t>
      </w:r>
      <w:r w:rsidRPr="002312F8">
        <w:rPr>
          <w:rFonts w:cs="Tahoma"/>
          <w:b/>
          <w:spacing w:val="4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-</w:t>
      </w:r>
      <w:r w:rsidRPr="002312F8">
        <w:rPr>
          <w:rFonts w:cs="Tahoma"/>
          <w:spacing w:val="2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a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science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that</w:t>
      </w:r>
      <w:r w:rsidRPr="002312F8">
        <w:rPr>
          <w:rFonts w:cs="Tahoma"/>
          <w:spacing w:val="6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is</w:t>
      </w:r>
      <w:r w:rsidRPr="002312F8">
        <w:rPr>
          <w:rFonts w:cs="Tahoma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 xml:space="preserve">relevant </w:t>
      </w:r>
      <w:r w:rsidRPr="002312F8">
        <w:rPr>
          <w:rFonts w:cs="Tahoma"/>
          <w:spacing w:val="-1"/>
          <w:sz w:val="22"/>
          <w:szCs w:val="22"/>
        </w:rPr>
        <w:t>to</w:t>
      </w:r>
      <w:r w:rsidRPr="002312F8">
        <w:rPr>
          <w:rFonts w:cs="Tahoma"/>
          <w:sz w:val="22"/>
          <w:szCs w:val="22"/>
        </w:rPr>
        <w:t xml:space="preserve"> </w:t>
      </w:r>
      <w:r w:rsidRPr="002312F8">
        <w:rPr>
          <w:rFonts w:cs="Tahoma"/>
          <w:spacing w:val="2"/>
          <w:sz w:val="22"/>
          <w:szCs w:val="22"/>
        </w:rPr>
        <w:t>all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2"/>
          <w:sz w:val="22"/>
          <w:szCs w:val="22"/>
        </w:rPr>
        <w:t>people</w:t>
      </w:r>
      <w:r w:rsidRPr="002312F8">
        <w:rPr>
          <w:rFonts w:cs="Tahoma"/>
          <w:spacing w:val="1"/>
          <w:sz w:val="22"/>
          <w:szCs w:val="22"/>
        </w:rPr>
        <w:t xml:space="preserve"> everywhere,</w:t>
      </w:r>
      <w:r w:rsidRPr="002312F8">
        <w:rPr>
          <w:rFonts w:cs="Tahoma"/>
          <w:spacing w:val="104"/>
          <w:w w:val="99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whatever</w:t>
      </w:r>
      <w:r w:rsidRPr="002312F8">
        <w:rPr>
          <w:rFonts w:cs="Tahoma"/>
          <w:spacing w:val="1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their</w:t>
      </w:r>
      <w:r w:rsidRPr="002312F8">
        <w:rPr>
          <w:rFonts w:cs="Tahoma"/>
          <w:spacing w:val="1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faith</w:t>
      </w:r>
      <w:r w:rsidRPr="002312F8">
        <w:rPr>
          <w:rFonts w:cs="Tahoma"/>
          <w:spacing w:val="1"/>
          <w:sz w:val="22"/>
          <w:szCs w:val="22"/>
        </w:rPr>
        <w:t xml:space="preserve"> may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be.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The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i/>
          <w:spacing w:val="1"/>
          <w:sz w:val="22"/>
          <w:szCs w:val="22"/>
        </w:rPr>
        <w:t>Bhagavad</w:t>
      </w:r>
      <w:r w:rsidRPr="002312F8">
        <w:rPr>
          <w:rFonts w:cs="Tahoma"/>
          <w:i/>
          <w:spacing w:val="5"/>
          <w:sz w:val="22"/>
          <w:szCs w:val="22"/>
        </w:rPr>
        <w:t xml:space="preserve"> </w:t>
      </w:r>
      <w:r w:rsidRPr="002312F8">
        <w:rPr>
          <w:rFonts w:cs="Tahoma"/>
          <w:i/>
          <w:sz w:val="22"/>
          <w:szCs w:val="22"/>
        </w:rPr>
        <w:t>Gita</w:t>
      </w:r>
      <w:r w:rsidRPr="002312F8">
        <w:rPr>
          <w:rFonts w:cs="Tahoma"/>
          <w:i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(the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essence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of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i/>
          <w:spacing w:val="1"/>
          <w:sz w:val="22"/>
          <w:szCs w:val="22"/>
        </w:rPr>
        <w:t>Vedanta)</w:t>
      </w:r>
      <w:r w:rsidRPr="002312F8">
        <w:rPr>
          <w:rFonts w:cs="Tahoma"/>
          <w:i/>
          <w:spacing w:val="6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is</w:t>
      </w:r>
      <w:r w:rsidRPr="002312F8">
        <w:rPr>
          <w:rFonts w:cs="Tahoma"/>
          <w:sz w:val="22"/>
          <w:szCs w:val="22"/>
        </w:rPr>
        <w:t xml:space="preserve"> a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manual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for</w:t>
      </w:r>
      <w:r w:rsidRPr="002312F8">
        <w:rPr>
          <w:rFonts w:cs="Tahoma"/>
          <w:spacing w:val="1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right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living</w:t>
      </w:r>
      <w:r w:rsidRPr="002312F8">
        <w:rPr>
          <w:rFonts w:cs="Tahoma"/>
          <w:spacing w:val="10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through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2"/>
          <w:sz w:val="22"/>
          <w:szCs w:val="22"/>
        </w:rPr>
        <w:t>active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resistance</w:t>
      </w:r>
      <w:r w:rsidRPr="002312F8">
        <w:rPr>
          <w:rFonts w:cs="Tahoma"/>
          <w:spacing w:val="10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to</w:t>
      </w:r>
      <w:r w:rsidRPr="002312F8">
        <w:rPr>
          <w:rFonts w:cs="Tahoma"/>
          <w:spacing w:val="110"/>
          <w:w w:val="99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everyday</w:t>
      </w:r>
      <w:r w:rsidRPr="002312F8">
        <w:rPr>
          <w:rFonts w:cs="Tahoma"/>
          <w:spacing w:val="-1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temptations,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and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a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heightened</w:t>
      </w:r>
      <w:r w:rsidRPr="002312F8">
        <w:rPr>
          <w:rFonts w:cs="Tahoma"/>
          <w:spacing w:val="2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vision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of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ourselves</w:t>
      </w:r>
      <w:r w:rsidRPr="002312F8">
        <w:rPr>
          <w:rFonts w:cs="Tahoma"/>
          <w:spacing w:val="6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and</w:t>
      </w:r>
      <w:r w:rsidRPr="002312F8">
        <w:rPr>
          <w:rFonts w:cs="Tahoma"/>
          <w:spacing w:val="7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the</w:t>
      </w:r>
      <w:r w:rsidRPr="002312F8">
        <w:rPr>
          <w:rFonts w:cs="Tahoma"/>
          <w:spacing w:val="7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world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around</w:t>
      </w:r>
      <w:r w:rsidRPr="002312F8">
        <w:rPr>
          <w:rFonts w:cs="Tahoma"/>
          <w:spacing w:val="11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us,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thereby</w:t>
      </w:r>
      <w:r w:rsidRPr="002312F8">
        <w:rPr>
          <w:rFonts w:cs="Tahoma"/>
          <w:spacing w:val="14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leading</w:t>
      </w:r>
      <w:r w:rsidRPr="002312F8">
        <w:rPr>
          <w:rFonts w:cs="Tahoma"/>
          <w:spacing w:val="14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us</w:t>
      </w:r>
      <w:r w:rsidRPr="002312F8">
        <w:rPr>
          <w:rFonts w:cs="Tahoma"/>
          <w:spacing w:val="2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to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be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positive</w:t>
      </w:r>
      <w:r w:rsidRPr="002312F8">
        <w:rPr>
          <w:rFonts w:cs="Tahoma"/>
          <w:spacing w:val="10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contributors</w:t>
      </w:r>
      <w:r w:rsidRPr="002312F8">
        <w:rPr>
          <w:rFonts w:cs="Tahoma"/>
          <w:spacing w:val="6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to</w:t>
      </w:r>
      <w:r w:rsidRPr="002312F8">
        <w:rPr>
          <w:rFonts w:cs="Tahoma"/>
          <w:spacing w:val="140"/>
          <w:w w:val="99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society</w:t>
      </w:r>
      <w:r w:rsidRPr="002312F8">
        <w:rPr>
          <w:rFonts w:cs="Tahoma"/>
          <w:spacing w:val="-4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through</w:t>
      </w:r>
      <w:r w:rsidRPr="002312F8">
        <w:rPr>
          <w:rFonts w:cs="Tahoma"/>
          <w:spacing w:val="-2"/>
          <w:sz w:val="22"/>
          <w:szCs w:val="22"/>
        </w:rPr>
        <w:t xml:space="preserve"> </w:t>
      </w:r>
      <w:r w:rsidRPr="002312F8">
        <w:rPr>
          <w:rFonts w:cs="Tahoma"/>
          <w:b/>
          <w:spacing w:val="1"/>
          <w:sz w:val="22"/>
          <w:szCs w:val="22"/>
        </w:rPr>
        <w:t>Conscious</w:t>
      </w:r>
      <w:r w:rsidRPr="002312F8">
        <w:rPr>
          <w:rFonts w:cs="Tahoma"/>
          <w:b/>
          <w:spacing w:val="3"/>
          <w:sz w:val="22"/>
          <w:szCs w:val="22"/>
        </w:rPr>
        <w:t xml:space="preserve"> </w:t>
      </w:r>
      <w:r w:rsidRPr="002312F8">
        <w:rPr>
          <w:rFonts w:cs="Tahoma"/>
          <w:b/>
          <w:spacing w:val="1"/>
          <w:sz w:val="22"/>
          <w:szCs w:val="22"/>
        </w:rPr>
        <w:t>Right</w:t>
      </w:r>
      <w:r w:rsidRPr="002312F8">
        <w:rPr>
          <w:rFonts w:cs="Tahoma"/>
          <w:b/>
          <w:spacing w:val="-2"/>
          <w:sz w:val="22"/>
          <w:szCs w:val="22"/>
        </w:rPr>
        <w:t xml:space="preserve"> </w:t>
      </w:r>
      <w:r w:rsidRPr="002312F8">
        <w:rPr>
          <w:rFonts w:cs="Tahoma"/>
          <w:b/>
          <w:spacing w:val="2"/>
          <w:sz w:val="22"/>
          <w:szCs w:val="22"/>
        </w:rPr>
        <w:t>Living.</w:t>
      </w:r>
    </w:p>
    <w:p w14:paraId="6E76C037" w14:textId="77777777" w:rsidR="00E617E0" w:rsidRPr="00587236" w:rsidRDefault="00E617E0" w:rsidP="00E617E0">
      <w:pPr>
        <w:pStyle w:val="Heading4"/>
        <w:rPr>
          <w:rFonts w:ascii="Arial Narrow" w:hAnsi="Arial Narrow" w:cs="Tahoma"/>
          <w:b w:val="0"/>
          <w:bCs/>
          <w:color w:val="D3524D" w:themeColor="accent5" w:themeTint="99"/>
          <w:sz w:val="22"/>
          <w:szCs w:val="22"/>
        </w:rPr>
      </w:pPr>
      <w:r w:rsidRPr="00587236">
        <w:rPr>
          <w:rFonts w:ascii="Arial Narrow" w:hAnsi="Arial Narrow" w:cs="Tahoma"/>
          <w:color w:val="D3524D" w:themeColor="accent5" w:themeTint="99"/>
          <w:sz w:val="22"/>
          <w:szCs w:val="22"/>
        </w:rPr>
        <w:t xml:space="preserve">Jnana </w:t>
      </w:r>
      <w:r w:rsidRPr="00587236">
        <w:rPr>
          <w:rFonts w:ascii="Arial Narrow" w:hAnsi="Arial Narrow" w:cs="Tahoma"/>
          <w:color w:val="D3524D" w:themeColor="accent5" w:themeTint="99"/>
          <w:spacing w:val="-1"/>
          <w:sz w:val="22"/>
          <w:szCs w:val="22"/>
        </w:rPr>
        <w:t>Yajnas</w:t>
      </w:r>
    </w:p>
    <w:p w14:paraId="5CB8E0F6" w14:textId="24BCB3D5" w:rsidR="00E617E0" w:rsidRPr="002312F8" w:rsidRDefault="00E617E0" w:rsidP="00587236">
      <w:pPr>
        <w:pStyle w:val="BodyText"/>
        <w:spacing w:before="11" w:line="252" w:lineRule="auto"/>
        <w:ind w:right="426"/>
        <w:jc w:val="both"/>
        <w:rPr>
          <w:sz w:val="24"/>
          <w:szCs w:val="24"/>
        </w:rPr>
      </w:pPr>
      <w:r w:rsidRPr="002312F8">
        <w:rPr>
          <w:rFonts w:cs="Tahoma"/>
          <w:spacing w:val="1"/>
          <w:sz w:val="22"/>
          <w:szCs w:val="22"/>
        </w:rPr>
        <w:t>Chinmaya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Mission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Calgary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organizes</w:t>
      </w:r>
      <w:r w:rsidRPr="002312F8">
        <w:rPr>
          <w:rFonts w:cs="Tahoma"/>
          <w:spacing w:val="2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at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least</w:t>
      </w:r>
      <w:r w:rsidRPr="002312F8">
        <w:rPr>
          <w:rFonts w:cs="Tahoma"/>
          <w:spacing w:val="1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3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Yajnas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a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 xml:space="preserve">year. 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Each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of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these</w:t>
      </w:r>
      <w:r w:rsidRPr="002312F8">
        <w:rPr>
          <w:rFonts w:cs="Tahoma"/>
          <w:spacing w:val="4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Yajnas</w:t>
      </w:r>
      <w:r w:rsidRPr="002312F8">
        <w:rPr>
          <w:rFonts w:cs="Tahoma"/>
          <w:spacing w:val="2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are</w:t>
      </w:r>
      <w:r w:rsidRPr="002312F8">
        <w:rPr>
          <w:rFonts w:cs="Tahoma"/>
          <w:spacing w:val="6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 xml:space="preserve">led </w:t>
      </w:r>
      <w:r w:rsidRPr="002312F8">
        <w:rPr>
          <w:rFonts w:cs="Tahoma"/>
          <w:spacing w:val="2"/>
          <w:sz w:val="22"/>
          <w:szCs w:val="22"/>
        </w:rPr>
        <w:t>by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a</w:t>
      </w:r>
      <w:r w:rsidRPr="002312F8">
        <w:rPr>
          <w:rFonts w:cs="Tahoma"/>
          <w:spacing w:val="3"/>
          <w:sz w:val="22"/>
          <w:szCs w:val="22"/>
        </w:rPr>
        <w:t xml:space="preserve"> Chinmaya</w:t>
      </w:r>
      <w:r w:rsidRPr="002312F8">
        <w:rPr>
          <w:rFonts w:cs="Tahoma"/>
          <w:spacing w:val="-1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Mission</w:t>
      </w:r>
      <w:r w:rsidRPr="002312F8">
        <w:rPr>
          <w:rFonts w:cs="Tahoma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Swami</w:t>
      </w:r>
      <w:r w:rsidR="00587236">
        <w:rPr>
          <w:rFonts w:cs="Tahoma"/>
          <w:spacing w:val="1"/>
          <w:sz w:val="22"/>
          <w:szCs w:val="22"/>
        </w:rPr>
        <w:t xml:space="preserve">ns, </w:t>
      </w:r>
      <w:proofErr w:type="spellStart"/>
      <w:r w:rsidR="00587236">
        <w:rPr>
          <w:rFonts w:cs="Tahoma"/>
          <w:spacing w:val="1"/>
          <w:sz w:val="22"/>
          <w:szCs w:val="22"/>
        </w:rPr>
        <w:t>Brahmacharins</w:t>
      </w:r>
      <w:proofErr w:type="spellEnd"/>
      <w:r w:rsidR="00587236">
        <w:rPr>
          <w:rFonts w:cs="Tahoma"/>
          <w:spacing w:val="1"/>
          <w:sz w:val="22"/>
          <w:szCs w:val="22"/>
        </w:rPr>
        <w:t xml:space="preserve">, or </w:t>
      </w:r>
      <w:r w:rsidRPr="002312F8">
        <w:rPr>
          <w:rFonts w:cs="Tahoma"/>
          <w:sz w:val="22"/>
          <w:szCs w:val="22"/>
        </w:rPr>
        <w:t xml:space="preserve">Acharya. </w:t>
      </w:r>
      <w:r w:rsidRPr="002312F8">
        <w:rPr>
          <w:rFonts w:cs="Tahoma"/>
          <w:spacing w:val="2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A</w:t>
      </w:r>
      <w:r w:rsidRPr="002312F8">
        <w:rPr>
          <w:rFonts w:cs="Tahoma"/>
          <w:spacing w:val="2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Yajna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typically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includes</w:t>
      </w:r>
      <w:r w:rsidRPr="002312F8">
        <w:rPr>
          <w:rFonts w:cs="Tahoma"/>
          <w:spacing w:val="-1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the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study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-1"/>
          <w:sz w:val="22"/>
          <w:szCs w:val="22"/>
        </w:rPr>
        <w:t>of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Vedantic</w:t>
      </w:r>
      <w:r w:rsidRPr="002312F8">
        <w:rPr>
          <w:rFonts w:cs="Tahoma"/>
          <w:spacing w:val="2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texts</w:t>
      </w:r>
      <w:r w:rsidRPr="002312F8">
        <w:rPr>
          <w:rFonts w:cs="Tahoma"/>
          <w:sz w:val="22"/>
          <w:szCs w:val="22"/>
        </w:rPr>
        <w:t xml:space="preserve"> and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pacing w:val="2"/>
          <w:sz w:val="22"/>
          <w:szCs w:val="22"/>
        </w:rPr>
        <w:t>associated</w:t>
      </w:r>
      <w:r w:rsidRPr="002312F8">
        <w:rPr>
          <w:rFonts w:cs="Tahoma"/>
          <w:spacing w:val="5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 xml:space="preserve">discourses. </w:t>
      </w:r>
      <w:r w:rsidRPr="002312F8">
        <w:rPr>
          <w:rFonts w:cs="Tahoma"/>
          <w:spacing w:val="2"/>
          <w:sz w:val="22"/>
          <w:szCs w:val="22"/>
        </w:rPr>
        <w:t xml:space="preserve"> </w:t>
      </w:r>
      <w:r w:rsidRPr="002312F8">
        <w:rPr>
          <w:rFonts w:cs="Tahoma"/>
          <w:spacing w:val="1"/>
          <w:sz w:val="22"/>
          <w:szCs w:val="22"/>
        </w:rPr>
        <w:t>All</w:t>
      </w:r>
      <w:r w:rsidRPr="002312F8">
        <w:rPr>
          <w:rFonts w:cs="Tahoma"/>
          <w:spacing w:val="2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the</w:t>
      </w:r>
      <w:r w:rsidRPr="002312F8">
        <w:rPr>
          <w:rFonts w:cs="Tahoma"/>
          <w:spacing w:val="-1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discourses</w:t>
      </w:r>
      <w:r w:rsidRPr="002312F8">
        <w:rPr>
          <w:rFonts w:cs="Tahoma"/>
          <w:spacing w:val="1"/>
          <w:sz w:val="22"/>
          <w:szCs w:val="22"/>
        </w:rPr>
        <w:t xml:space="preserve"> are</w:t>
      </w:r>
      <w:r w:rsidRPr="002312F8">
        <w:rPr>
          <w:rFonts w:cs="Tahoma"/>
          <w:spacing w:val="3"/>
          <w:sz w:val="22"/>
          <w:szCs w:val="22"/>
        </w:rPr>
        <w:t xml:space="preserve"> </w:t>
      </w:r>
      <w:r w:rsidRPr="002312F8">
        <w:rPr>
          <w:rFonts w:cs="Tahoma"/>
          <w:sz w:val="22"/>
          <w:szCs w:val="22"/>
        </w:rPr>
        <w:t>in</w:t>
      </w:r>
      <w:r w:rsidRPr="002312F8">
        <w:rPr>
          <w:rFonts w:cs="Tahoma"/>
          <w:spacing w:val="102"/>
          <w:w w:val="99"/>
          <w:sz w:val="22"/>
          <w:szCs w:val="22"/>
        </w:rPr>
        <w:t xml:space="preserve"> </w:t>
      </w:r>
      <w:r w:rsidRPr="002312F8">
        <w:rPr>
          <w:rFonts w:cs="Tahoma"/>
          <w:spacing w:val="2"/>
          <w:sz w:val="22"/>
          <w:szCs w:val="22"/>
        </w:rPr>
        <w:t xml:space="preserve">English and </w:t>
      </w:r>
      <w:r w:rsidRPr="002312F8">
        <w:rPr>
          <w:rFonts w:cs="Tahoma"/>
          <w:spacing w:val="1"/>
          <w:sz w:val="22"/>
          <w:szCs w:val="22"/>
        </w:rPr>
        <w:t>are</w:t>
      </w:r>
      <w:r w:rsidRPr="002312F8">
        <w:rPr>
          <w:rFonts w:cs="Tahoma"/>
          <w:spacing w:val="-1"/>
          <w:sz w:val="22"/>
          <w:szCs w:val="22"/>
        </w:rPr>
        <w:t xml:space="preserve"> </w:t>
      </w:r>
      <w:r w:rsidRPr="002312F8">
        <w:rPr>
          <w:rFonts w:cs="Tahoma"/>
          <w:spacing w:val="2"/>
          <w:sz w:val="22"/>
          <w:szCs w:val="22"/>
        </w:rPr>
        <w:t>free.</w:t>
      </w:r>
    </w:p>
    <w:p w14:paraId="481CAD88" w14:textId="764BBCEE" w:rsidR="00E617E0" w:rsidRDefault="00E617E0" w:rsidP="00587236">
      <w:pPr>
        <w:pStyle w:val="BodyText"/>
        <w:tabs>
          <w:tab w:val="left" w:pos="6120"/>
          <w:tab w:val="left" w:pos="8179"/>
        </w:tabs>
        <w:spacing w:before="147"/>
        <w:rPr>
          <w:sz w:val="24"/>
          <w:szCs w:val="24"/>
        </w:rPr>
      </w:pPr>
    </w:p>
    <w:p w14:paraId="3D6F4573" w14:textId="70C834DA" w:rsidR="003363FC" w:rsidRDefault="003363FC" w:rsidP="00587236">
      <w:pPr>
        <w:pStyle w:val="BodyText"/>
        <w:tabs>
          <w:tab w:val="left" w:pos="6120"/>
          <w:tab w:val="left" w:pos="8179"/>
        </w:tabs>
        <w:spacing w:before="147"/>
        <w:rPr>
          <w:b/>
          <w:bCs/>
          <w:color w:val="D3524D" w:themeColor="accent5" w:themeTint="99"/>
          <w:sz w:val="32"/>
          <w:szCs w:val="32"/>
        </w:rPr>
      </w:pPr>
    </w:p>
    <w:p w14:paraId="4BA0747F" w14:textId="65A21C27" w:rsidR="003363FC" w:rsidRDefault="003363FC" w:rsidP="00587236">
      <w:pPr>
        <w:pStyle w:val="BodyText"/>
        <w:tabs>
          <w:tab w:val="left" w:pos="6120"/>
          <w:tab w:val="left" w:pos="8179"/>
        </w:tabs>
        <w:spacing w:before="147"/>
        <w:rPr>
          <w:b/>
          <w:bCs/>
          <w:color w:val="D3524D" w:themeColor="accent5" w:themeTint="99"/>
          <w:sz w:val="32"/>
          <w:szCs w:val="32"/>
        </w:rPr>
      </w:pPr>
    </w:p>
    <w:p w14:paraId="171EF337" w14:textId="19653FCD" w:rsidR="003363FC" w:rsidRDefault="003363FC" w:rsidP="00587236">
      <w:pPr>
        <w:pStyle w:val="BodyText"/>
        <w:tabs>
          <w:tab w:val="left" w:pos="6120"/>
          <w:tab w:val="left" w:pos="8179"/>
        </w:tabs>
        <w:spacing w:before="147"/>
        <w:rPr>
          <w:b/>
          <w:bCs/>
          <w:color w:val="D3524D" w:themeColor="accent5" w:themeTint="99"/>
          <w:sz w:val="32"/>
          <w:szCs w:val="32"/>
        </w:rPr>
      </w:pPr>
    </w:p>
    <w:p w14:paraId="5C4D6580" w14:textId="77777777" w:rsidR="003363FC" w:rsidRDefault="003363FC" w:rsidP="00587236">
      <w:pPr>
        <w:pStyle w:val="BodyText"/>
        <w:tabs>
          <w:tab w:val="left" w:pos="6120"/>
          <w:tab w:val="left" w:pos="8179"/>
        </w:tabs>
        <w:spacing w:before="147"/>
        <w:rPr>
          <w:b/>
          <w:bCs/>
          <w:color w:val="D3524D" w:themeColor="accent5" w:themeTint="99"/>
          <w:sz w:val="32"/>
          <w:szCs w:val="32"/>
        </w:rPr>
      </w:pPr>
    </w:p>
    <w:p w14:paraId="5F21656B" w14:textId="76051E7B" w:rsidR="00587236" w:rsidRPr="00536C8B" w:rsidRDefault="00587236" w:rsidP="00587236">
      <w:pPr>
        <w:pStyle w:val="BodyText"/>
        <w:tabs>
          <w:tab w:val="left" w:pos="6120"/>
          <w:tab w:val="left" w:pos="8179"/>
        </w:tabs>
        <w:spacing w:before="147"/>
        <w:rPr>
          <w:b/>
          <w:bCs/>
          <w:color w:val="D3524D" w:themeColor="accent5" w:themeTint="99"/>
          <w:sz w:val="40"/>
          <w:szCs w:val="40"/>
        </w:rPr>
      </w:pPr>
      <w:r w:rsidRPr="00536C8B">
        <w:rPr>
          <w:b/>
          <w:bCs/>
          <w:color w:val="D3524D" w:themeColor="accent5" w:themeTint="99"/>
          <w:sz w:val="32"/>
          <w:szCs w:val="32"/>
        </w:rPr>
        <w:t>Program</w:t>
      </w:r>
      <w:r w:rsidRPr="00536C8B">
        <w:rPr>
          <w:b/>
          <w:bCs/>
          <w:color w:val="D3524D" w:themeColor="accent5" w:themeTint="99"/>
          <w:sz w:val="40"/>
          <w:szCs w:val="40"/>
        </w:rPr>
        <w:t xml:space="preserve"> </w:t>
      </w:r>
    </w:p>
    <w:p w14:paraId="27E449D0" w14:textId="6A9F0267" w:rsidR="00587236" w:rsidRPr="008B7B4C" w:rsidRDefault="00587236" w:rsidP="00587236">
      <w:pPr>
        <w:spacing w:before="130" w:line="248" w:lineRule="auto"/>
        <w:ind w:right="204"/>
        <w:rPr>
          <w:rFonts w:ascii="Arial Narrow" w:hAnsi="Arial Narrow" w:cs="Tahoma"/>
          <w:sz w:val="22"/>
          <w:szCs w:val="22"/>
        </w:rPr>
      </w:pPr>
      <w:r w:rsidRPr="008B7B4C">
        <w:rPr>
          <w:rFonts w:ascii="Arial Narrow" w:hAnsi="Arial Narrow" w:cs="Tahoma"/>
          <w:sz w:val="22"/>
          <w:szCs w:val="22"/>
        </w:rPr>
        <w:lastRenderedPageBreak/>
        <w:t>Chinmaya</w:t>
      </w:r>
      <w:r w:rsidRPr="008B7B4C">
        <w:rPr>
          <w:rFonts w:ascii="Arial Narrow" w:hAnsi="Arial Narrow" w:cs="Tahoma"/>
          <w:spacing w:val="2"/>
          <w:sz w:val="22"/>
          <w:szCs w:val="22"/>
        </w:rPr>
        <w:t xml:space="preserve"> </w:t>
      </w:r>
      <w:r w:rsidRPr="008B7B4C">
        <w:rPr>
          <w:rFonts w:ascii="Arial Narrow" w:hAnsi="Arial Narrow" w:cs="Tahoma"/>
          <w:sz w:val="22"/>
          <w:szCs w:val="22"/>
        </w:rPr>
        <w:t>Mission</w:t>
      </w:r>
      <w:r w:rsidRPr="008B7B4C">
        <w:rPr>
          <w:rFonts w:ascii="Arial Narrow" w:hAnsi="Arial Narrow" w:cs="Tahoma"/>
          <w:spacing w:val="2"/>
          <w:sz w:val="22"/>
          <w:szCs w:val="22"/>
        </w:rPr>
        <w:t xml:space="preserve"> </w:t>
      </w:r>
      <w:r w:rsidRPr="008B7B4C">
        <w:rPr>
          <w:rFonts w:ascii="Arial Narrow" w:hAnsi="Arial Narrow" w:cs="Tahoma"/>
          <w:spacing w:val="1"/>
          <w:sz w:val="22"/>
          <w:szCs w:val="22"/>
        </w:rPr>
        <w:t>Calgary</w:t>
      </w:r>
      <w:r w:rsidRPr="008B7B4C">
        <w:rPr>
          <w:rFonts w:ascii="Arial Narrow" w:hAnsi="Arial Narrow" w:cs="Tahoma"/>
          <w:spacing w:val="3"/>
          <w:sz w:val="22"/>
          <w:szCs w:val="22"/>
        </w:rPr>
        <w:t xml:space="preserve"> Center (CMCC</w:t>
      </w:r>
      <w:r w:rsidRPr="008B7B4C">
        <w:rPr>
          <w:rFonts w:ascii="Arial Narrow" w:hAnsi="Arial Narrow" w:cs="Tahoma"/>
          <w:spacing w:val="1"/>
          <w:sz w:val="22"/>
          <w:szCs w:val="22"/>
        </w:rPr>
        <w:t>)</w:t>
      </w:r>
      <w:r w:rsidRPr="008B7B4C">
        <w:rPr>
          <w:rFonts w:ascii="Arial Narrow" w:hAnsi="Arial Narrow" w:cs="Tahoma"/>
          <w:spacing w:val="-1"/>
          <w:sz w:val="22"/>
          <w:szCs w:val="22"/>
        </w:rPr>
        <w:t xml:space="preserve"> </w:t>
      </w:r>
      <w:r w:rsidR="008B7B4C" w:rsidRPr="008B7B4C">
        <w:rPr>
          <w:rFonts w:ascii="Arial Narrow" w:hAnsi="Arial Narrow" w:cs="Tahoma"/>
          <w:spacing w:val="-1"/>
          <w:sz w:val="22"/>
          <w:szCs w:val="22"/>
        </w:rPr>
        <w:t xml:space="preserve">Bala Vihar </w:t>
      </w:r>
      <w:r w:rsidRPr="008B7B4C">
        <w:rPr>
          <w:rFonts w:ascii="Arial Narrow" w:hAnsi="Arial Narrow" w:cs="Tahoma"/>
          <w:b/>
          <w:sz w:val="22"/>
          <w:szCs w:val="22"/>
          <w:u w:val="single" w:color="000000"/>
        </w:rPr>
        <w:t>classes</w:t>
      </w:r>
      <w:r w:rsidRPr="008B7B4C">
        <w:rPr>
          <w:rFonts w:ascii="Arial Narrow" w:hAnsi="Arial Narrow" w:cs="Tahoma"/>
          <w:b/>
          <w:spacing w:val="-3"/>
          <w:sz w:val="22"/>
          <w:szCs w:val="22"/>
          <w:u w:val="single" w:color="000000"/>
        </w:rPr>
        <w:t xml:space="preserve"> </w:t>
      </w:r>
      <w:r w:rsidR="008B7B4C" w:rsidRPr="008B7B4C">
        <w:rPr>
          <w:rFonts w:ascii="Arial Narrow" w:hAnsi="Arial Narrow" w:cs="Tahoma"/>
          <w:b/>
          <w:spacing w:val="-3"/>
          <w:sz w:val="22"/>
          <w:szCs w:val="22"/>
          <w:u w:val="single" w:color="000000"/>
        </w:rPr>
        <w:t xml:space="preserve">are </w:t>
      </w:r>
      <w:r w:rsidRPr="008B7B4C">
        <w:rPr>
          <w:rFonts w:ascii="Arial Narrow" w:hAnsi="Arial Narrow" w:cs="Tahoma"/>
          <w:b/>
          <w:sz w:val="22"/>
          <w:szCs w:val="22"/>
          <w:u w:val="single" w:color="000000"/>
        </w:rPr>
        <w:t>run</w:t>
      </w:r>
      <w:r w:rsidRPr="008B7B4C">
        <w:rPr>
          <w:rFonts w:ascii="Arial Narrow" w:hAnsi="Arial Narrow" w:cs="Tahoma"/>
          <w:b/>
          <w:spacing w:val="-1"/>
          <w:sz w:val="22"/>
          <w:szCs w:val="22"/>
          <w:u w:val="single" w:color="000000"/>
        </w:rPr>
        <w:t xml:space="preserve"> </w:t>
      </w:r>
      <w:r w:rsidRPr="008B7B4C">
        <w:rPr>
          <w:rFonts w:ascii="Arial Narrow" w:hAnsi="Arial Narrow" w:cs="Tahoma"/>
          <w:b/>
          <w:sz w:val="22"/>
          <w:szCs w:val="22"/>
          <w:u w:val="single" w:color="000000"/>
        </w:rPr>
        <w:t>from</w:t>
      </w:r>
      <w:r w:rsidRPr="008B7B4C">
        <w:rPr>
          <w:rFonts w:ascii="Arial Narrow" w:hAnsi="Arial Narrow" w:cs="Tahoma"/>
          <w:b/>
          <w:spacing w:val="-1"/>
          <w:sz w:val="22"/>
          <w:szCs w:val="22"/>
          <w:u w:val="single" w:color="000000"/>
        </w:rPr>
        <w:t xml:space="preserve"> </w:t>
      </w:r>
      <w:r w:rsidRPr="008B7B4C">
        <w:rPr>
          <w:rFonts w:ascii="Arial Narrow" w:hAnsi="Arial Narrow" w:cs="Tahoma"/>
          <w:b/>
          <w:spacing w:val="1"/>
          <w:sz w:val="22"/>
          <w:szCs w:val="22"/>
          <w:u w:val="single" w:color="000000"/>
        </w:rPr>
        <w:t>September</w:t>
      </w:r>
      <w:r w:rsidRPr="008B7B4C">
        <w:rPr>
          <w:rFonts w:ascii="Arial Narrow" w:hAnsi="Arial Narrow" w:cs="Tahoma"/>
          <w:b/>
          <w:spacing w:val="-7"/>
          <w:sz w:val="22"/>
          <w:szCs w:val="22"/>
          <w:u w:val="single" w:color="000000"/>
        </w:rPr>
        <w:t xml:space="preserve"> </w:t>
      </w:r>
      <w:r w:rsidRPr="008B7B4C">
        <w:rPr>
          <w:rFonts w:ascii="Arial Narrow" w:hAnsi="Arial Narrow" w:cs="Tahoma"/>
          <w:b/>
          <w:sz w:val="22"/>
          <w:szCs w:val="22"/>
          <w:u w:val="single" w:color="000000"/>
        </w:rPr>
        <w:t>till</w:t>
      </w:r>
      <w:r w:rsidRPr="008B7B4C">
        <w:rPr>
          <w:rFonts w:ascii="Arial Narrow" w:hAnsi="Arial Narrow" w:cs="Tahoma"/>
          <w:b/>
          <w:spacing w:val="-2"/>
          <w:sz w:val="22"/>
          <w:szCs w:val="22"/>
          <w:u w:val="single" w:color="000000"/>
        </w:rPr>
        <w:t xml:space="preserve"> </w:t>
      </w:r>
      <w:r w:rsidRPr="008B7B4C">
        <w:rPr>
          <w:rFonts w:ascii="Arial Narrow" w:hAnsi="Arial Narrow" w:cs="Tahoma"/>
          <w:b/>
          <w:spacing w:val="2"/>
          <w:sz w:val="22"/>
          <w:szCs w:val="22"/>
          <w:u w:val="single" w:color="000000"/>
        </w:rPr>
        <w:t>June every year</w:t>
      </w:r>
      <w:r w:rsidRPr="008B7B4C">
        <w:rPr>
          <w:rFonts w:ascii="Arial Narrow" w:hAnsi="Arial Narrow" w:cs="Tahoma"/>
          <w:spacing w:val="2"/>
          <w:sz w:val="22"/>
          <w:szCs w:val="22"/>
        </w:rPr>
        <w:t>.</w:t>
      </w:r>
      <w:r w:rsidRPr="008B7B4C">
        <w:rPr>
          <w:rFonts w:ascii="Arial Narrow" w:hAnsi="Arial Narrow" w:cs="Tahoma"/>
          <w:spacing w:val="40"/>
          <w:sz w:val="22"/>
          <w:szCs w:val="22"/>
        </w:rPr>
        <w:t xml:space="preserve"> </w:t>
      </w:r>
      <w:r w:rsidRPr="008B7B4C">
        <w:rPr>
          <w:rFonts w:ascii="Arial Narrow" w:hAnsi="Arial Narrow" w:cs="Tahoma"/>
          <w:sz w:val="22"/>
          <w:szCs w:val="22"/>
        </w:rPr>
        <w:t>The</w:t>
      </w:r>
      <w:r w:rsidRPr="008B7B4C">
        <w:rPr>
          <w:rFonts w:ascii="Arial Narrow" w:hAnsi="Arial Narrow" w:cs="Tahoma"/>
          <w:spacing w:val="3"/>
          <w:sz w:val="22"/>
          <w:szCs w:val="22"/>
        </w:rPr>
        <w:t xml:space="preserve"> </w:t>
      </w:r>
      <w:r w:rsidRPr="008B7B4C">
        <w:rPr>
          <w:rFonts w:ascii="Arial Narrow" w:hAnsi="Arial Narrow" w:cs="Tahoma"/>
          <w:sz w:val="22"/>
          <w:szCs w:val="22"/>
        </w:rPr>
        <w:t>current</w:t>
      </w:r>
      <w:r w:rsidRPr="008B7B4C">
        <w:rPr>
          <w:rFonts w:ascii="Arial Narrow" w:hAnsi="Arial Narrow" w:cs="Tahoma"/>
          <w:spacing w:val="3"/>
          <w:sz w:val="22"/>
          <w:szCs w:val="22"/>
        </w:rPr>
        <w:t xml:space="preserve"> </w:t>
      </w:r>
      <w:r w:rsidRPr="008B7B4C">
        <w:rPr>
          <w:rFonts w:ascii="Arial Narrow" w:hAnsi="Arial Narrow" w:cs="Tahoma"/>
          <w:sz w:val="22"/>
          <w:szCs w:val="22"/>
        </w:rPr>
        <w:t>schedule</w:t>
      </w:r>
      <w:r w:rsidRPr="008B7B4C">
        <w:rPr>
          <w:rFonts w:ascii="Arial Narrow" w:hAnsi="Arial Narrow" w:cs="Tahoma"/>
          <w:spacing w:val="3"/>
          <w:sz w:val="22"/>
          <w:szCs w:val="22"/>
        </w:rPr>
        <w:t xml:space="preserve"> </w:t>
      </w:r>
      <w:r w:rsidRPr="008B7B4C">
        <w:rPr>
          <w:rFonts w:ascii="Arial Narrow" w:hAnsi="Arial Narrow" w:cs="Tahoma"/>
          <w:spacing w:val="-1"/>
          <w:sz w:val="22"/>
          <w:szCs w:val="22"/>
        </w:rPr>
        <w:t>of</w:t>
      </w:r>
      <w:r w:rsidRPr="008B7B4C">
        <w:rPr>
          <w:rFonts w:ascii="Arial Narrow" w:hAnsi="Arial Narrow" w:cs="Tahoma"/>
          <w:spacing w:val="3"/>
          <w:sz w:val="22"/>
          <w:szCs w:val="22"/>
        </w:rPr>
        <w:t xml:space="preserve"> </w:t>
      </w:r>
      <w:r w:rsidRPr="008B7B4C">
        <w:rPr>
          <w:rFonts w:ascii="Arial Narrow" w:hAnsi="Arial Narrow" w:cs="Tahoma"/>
          <w:spacing w:val="1"/>
          <w:sz w:val="22"/>
          <w:szCs w:val="22"/>
        </w:rPr>
        <w:t>classes</w:t>
      </w:r>
      <w:r w:rsidRPr="008B7B4C">
        <w:rPr>
          <w:rFonts w:ascii="Arial Narrow" w:hAnsi="Arial Narrow" w:cs="Tahoma"/>
          <w:spacing w:val="2"/>
          <w:sz w:val="22"/>
          <w:szCs w:val="22"/>
        </w:rPr>
        <w:t xml:space="preserve"> </w:t>
      </w:r>
      <w:r w:rsidRPr="008B7B4C">
        <w:rPr>
          <w:rFonts w:ascii="Arial Narrow" w:hAnsi="Arial Narrow" w:cs="Tahoma"/>
          <w:sz w:val="22"/>
          <w:szCs w:val="22"/>
        </w:rPr>
        <w:t>is</w:t>
      </w:r>
      <w:r w:rsidRPr="008B7B4C">
        <w:rPr>
          <w:rFonts w:ascii="Arial Narrow" w:hAnsi="Arial Narrow" w:cs="Tahoma"/>
          <w:spacing w:val="-1"/>
          <w:sz w:val="22"/>
          <w:szCs w:val="22"/>
        </w:rPr>
        <w:t xml:space="preserve"> </w:t>
      </w:r>
      <w:r w:rsidRPr="008B7B4C">
        <w:rPr>
          <w:rFonts w:ascii="Arial Narrow" w:hAnsi="Arial Narrow" w:cs="Tahoma"/>
          <w:spacing w:val="1"/>
          <w:sz w:val="22"/>
          <w:szCs w:val="22"/>
        </w:rPr>
        <w:t>posted</w:t>
      </w:r>
      <w:r w:rsidRPr="008B7B4C">
        <w:rPr>
          <w:rFonts w:ascii="Arial Narrow" w:hAnsi="Arial Narrow" w:cs="Tahoma"/>
          <w:spacing w:val="3"/>
          <w:sz w:val="22"/>
          <w:szCs w:val="22"/>
        </w:rPr>
        <w:t xml:space="preserve"> </w:t>
      </w:r>
      <w:r w:rsidRPr="008B7B4C">
        <w:rPr>
          <w:rFonts w:ascii="Arial Narrow" w:hAnsi="Arial Narrow" w:cs="Tahoma"/>
          <w:spacing w:val="-1"/>
          <w:sz w:val="22"/>
          <w:szCs w:val="22"/>
        </w:rPr>
        <w:t>in</w:t>
      </w:r>
      <w:r w:rsidRPr="008B7B4C">
        <w:rPr>
          <w:rFonts w:ascii="Arial Narrow" w:hAnsi="Arial Narrow" w:cs="Tahoma"/>
          <w:spacing w:val="5"/>
          <w:sz w:val="22"/>
          <w:szCs w:val="22"/>
        </w:rPr>
        <w:t xml:space="preserve"> </w:t>
      </w:r>
      <w:r w:rsidRPr="008B7B4C">
        <w:rPr>
          <w:rFonts w:ascii="Arial Narrow" w:hAnsi="Arial Narrow" w:cs="Tahoma"/>
          <w:spacing w:val="-1"/>
          <w:sz w:val="22"/>
          <w:szCs w:val="22"/>
        </w:rPr>
        <w:t>our</w:t>
      </w:r>
      <w:r w:rsidRPr="008B7B4C">
        <w:rPr>
          <w:rFonts w:ascii="Arial Narrow" w:hAnsi="Arial Narrow" w:cs="Tahoma"/>
          <w:spacing w:val="4"/>
          <w:sz w:val="22"/>
          <w:szCs w:val="22"/>
        </w:rPr>
        <w:t xml:space="preserve"> </w:t>
      </w:r>
      <w:r w:rsidRPr="008B7B4C">
        <w:rPr>
          <w:rFonts w:ascii="Arial Narrow" w:hAnsi="Arial Narrow" w:cs="Tahoma"/>
          <w:sz w:val="22"/>
          <w:szCs w:val="22"/>
        </w:rPr>
        <w:t>web</w:t>
      </w:r>
      <w:r w:rsidRPr="008B7B4C">
        <w:rPr>
          <w:rFonts w:ascii="Arial Narrow" w:hAnsi="Arial Narrow" w:cs="Tahoma"/>
          <w:spacing w:val="6"/>
          <w:sz w:val="22"/>
          <w:szCs w:val="22"/>
        </w:rPr>
        <w:t xml:space="preserve"> </w:t>
      </w:r>
      <w:r w:rsidRPr="008B7B4C">
        <w:rPr>
          <w:rFonts w:ascii="Arial Narrow" w:hAnsi="Arial Narrow" w:cs="Tahoma"/>
          <w:spacing w:val="1"/>
          <w:sz w:val="22"/>
          <w:szCs w:val="22"/>
        </w:rPr>
        <w:t>site.</w:t>
      </w:r>
      <w:r w:rsidRPr="008B7B4C">
        <w:rPr>
          <w:rFonts w:ascii="Arial Narrow" w:hAnsi="Arial Narrow" w:cs="Tahoma"/>
          <w:sz w:val="22"/>
          <w:szCs w:val="22"/>
        </w:rPr>
        <w:t xml:space="preserve"> </w:t>
      </w:r>
      <w:r w:rsidRPr="008B7B4C">
        <w:rPr>
          <w:rFonts w:ascii="Arial Narrow" w:hAnsi="Arial Narrow" w:cs="Tahoma"/>
          <w:spacing w:val="1"/>
          <w:sz w:val="22"/>
          <w:szCs w:val="22"/>
        </w:rPr>
        <w:t>All</w:t>
      </w:r>
      <w:r w:rsidRPr="008B7B4C">
        <w:rPr>
          <w:rFonts w:ascii="Arial Narrow" w:hAnsi="Arial Narrow" w:cs="Tahoma"/>
          <w:spacing w:val="104"/>
          <w:w w:val="99"/>
          <w:sz w:val="22"/>
          <w:szCs w:val="22"/>
        </w:rPr>
        <w:t xml:space="preserve"> </w:t>
      </w:r>
      <w:r w:rsidRPr="008B7B4C">
        <w:rPr>
          <w:rFonts w:ascii="Arial Narrow" w:hAnsi="Arial Narrow" w:cs="Tahoma"/>
          <w:sz w:val="22"/>
          <w:szCs w:val="22"/>
        </w:rPr>
        <w:t>classes</w:t>
      </w:r>
      <w:r w:rsidRPr="008B7B4C">
        <w:rPr>
          <w:rFonts w:ascii="Arial Narrow" w:hAnsi="Arial Narrow" w:cs="Tahoma"/>
          <w:spacing w:val="-1"/>
          <w:sz w:val="22"/>
          <w:szCs w:val="22"/>
        </w:rPr>
        <w:t xml:space="preserve"> </w:t>
      </w:r>
      <w:r w:rsidRPr="008B7B4C">
        <w:rPr>
          <w:rFonts w:ascii="Arial Narrow" w:hAnsi="Arial Narrow" w:cs="Tahoma"/>
          <w:sz w:val="22"/>
          <w:szCs w:val="22"/>
        </w:rPr>
        <w:t>are</w:t>
      </w:r>
      <w:r w:rsidRPr="008B7B4C">
        <w:rPr>
          <w:rFonts w:ascii="Arial Narrow" w:hAnsi="Arial Narrow" w:cs="Tahoma"/>
          <w:spacing w:val="2"/>
          <w:sz w:val="22"/>
          <w:szCs w:val="22"/>
        </w:rPr>
        <w:t xml:space="preserve"> </w:t>
      </w:r>
      <w:r w:rsidRPr="008B7B4C">
        <w:rPr>
          <w:rFonts w:ascii="Arial Narrow" w:hAnsi="Arial Narrow" w:cs="Tahoma"/>
          <w:spacing w:val="1"/>
          <w:sz w:val="22"/>
          <w:szCs w:val="22"/>
        </w:rPr>
        <w:t>held</w:t>
      </w:r>
      <w:r w:rsidRPr="008B7B4C">
        <w:rPr>
          <w:rFonts w:ascii="Arial Narrow" w:hAnsi="Arial Narrow" w:cs="Tahoma"/>
          <w:spacing w:val="3"/>
          <w:sz w:val="22"/>
          <w:szCs w:val="22"/>
        </w:rPr>
        <w:t xml:space="preserve"> </w:t>
      </w:r>
      <w:r w:rsidRPr="008B7B4C">
        <w:rPr>
          <w:rFonts w:ascii="Arial Narrow" w:hAnsi="Arial Narrow" w:cs="Tahoma"/>
          <w:spacing w:val="1"/>
          <w:sz w:val="22"/>
          <w:szCs w:val="22"/>
        </w:rPr>
        <w:t xml:space="preserve">at </w:t>
      </w:r>
      <w:r w:rsidRPr="008B7B4C">
        <w:rPr>
          <w:rFonts w:ascii="Arial Narrow" w:hAnsi="Arial Narrow" w:cs="Tahoma"/>
          <w:b/>
          <w:bCs/>
          <w:spacing w:val="1"/>
          <w:sz w:val="22"/>
          <w:szCs w:val="22"/>
          <w:u w:val="single"/>
        </w:rPr>
        <w:t>“Chinmaya Giridhar”</w:t>
      </w:r>
      <w:r w:rsidRPr="008B7B4C">
        <w:rPr>
          <w:rFonts w:ascii="Arial Narrow" w:hAnsi="Arial Narrow" w:cs="Tahoma"/>
          <w:sz w:val="22"/>
          <w:szCs w:val="22"/>
        </w:rPr>
        <w:t xml:space="preserve">. Please check our website </w:t>
      </w:r>
      <w:hyperlink r:id="rId14" w:history="1">
        <w:r w:rsidRPr="008B7B4C">
          <w:rPr>
            <w:rStyle w:val="Hyperlink"/>
            <w:rFonts w:ascii="Arial Narrow" w:hAnsi="Arial Narrow" w:cs="Tahoma"/>
            <w:sz w:val="22"/>
            <w:szCs w:val="22"/>
          </w:rPr>
          <w:t>https://chinmyacalgary.org</w:t>
        </w:r>
      </w:hyperlink>
      <w:r w:rsidRPr="008B7B4C">
        <w:rPr>
          <w:rFonts w:ascii="Arial Narrow" w:hAnsi="Arial Narrow" w:cs="Tahoma"/>
          <w:color w:val="0070C0"/>
          <w:sz w:val="22"/>
          <w:szCs w:val="22"/>
        </w:rPr>
        <w:t xml:space="preserve"> </w:t>
      </w:r>
      <w:r w:rsidRPr="008B7B4C">
        <w:rPr>
          <w:rFonts w:ascii="Arial Narrow" w:hAnsi="Arial Narrow" w:cs="Tahoma"/>
          <w:sz w:val="22"/>
          <w:szCs w:val="22"/>
        </w:rPr>
        <w:t xml:space="preserve">for all latest updates on </w:t>
      </w:r>
      <w:r w:rsidR="008B7B4C" w:rsidRPr="008B7B4C">
        <w:rPr>
          <w:rFonts w:ascii="Arial Narrow" w:hAnsi="Arial Narrow" w:cs="Tahoma"/>
          <w:sz w:val="22"/>
          <w:szCs w:val="22"/>
        </w:rPr>
        <w:t xml:space="preserve">class &amp; </w:t>
      </w:r>
      <w:r w:rsidRPr="008B7B4C">
        <w:rPr>
          <w:rFonts w:ascii="Arial Narrow" w:hAnsi="Arial Narrow" w:cs="Tahoma"/>
          <w:sz w:val="22"/>
          <w:szCs w:val="22"/>
        </w:rPr>
        <w:t xml:space="preserve">schedules. </w:t>
      </w:r>
    </w:p>
    <w:p w14:paraId="3DC49607" w14:textId="77777777" w:rsidR="008B7B4C" w:rsidRPr="008B7B4C" w:rsidRDefault="008B7B4C" w:rsidP="008B7B4C">
      <w:pPr>
        <w:widowControl w:val="0"/>
        <w:tabs>
          <w:tab w:val="left" w:pos="1740"/>
        </w:tabs>
        <w:spacing w:before="0" w:after="0" w:line="240" w:lineRule="auto"/>
        <w:rPr>
          <w:rFonts w:ascii="Arial Narrow" w:eastAsia="Arial Narrow" w:hAnsi="Arial Narrow" w:cs="Arial Narrow"/>
          <w:iCs/>
          <w:sz w:val="22"/>
          <w:szCs w:val="22"/>
        </w:rPr>
      </w:pPr>
      <w:r w:rsidRPr="008B7B4C">
        <w:rPr>
          <w:rFonts w:ascii="Arial Narrow"/>
          <w:iCs/>
          <w:sz w:val="22"/>
          <w:szCs w:val="22"/>
        </w:rPr>
        <w:t>Vedic</w:t>
      </w:r>
      <w:r w:rsidRPr="008B7B4C">
        <w:rPr>
          <w:rFonts w:ascii="Arial Narrow"/>
          <w:iCs/>
          <w:spacing w:val="3"/>
          <w:sz w:val="22"/>
          <w:szCs w:val="22"/>
        </w:rPr>
        <w:t xml:space="preserve"> </w:t>
      </w:r>
      <w:r w:rsidRPr="008B7B4C">
        <w:rPr>
          <w:rFonts w:ascii="Arial Narrow"/>
          <w:iCs/>
          <w:spacing w:val="2"/>
          <w:sz w:val="22"/>
          <w:szCs w:val="22"/>
        </w:rPr>
        <w:t>chanting</w:t>
      </w:r>
    </w:p>
    <w:p w14:paraId="39BC5F10" w14:textId="77777777" w:rsidR="008B7B4C" w:rsidRPr="008B7B4C" w:rsidRDefault="008B7B4C" w:rsidP="008B7B4C">
      <w:pPr>
        <w:widowControl w:val="0"/>
        <w:tabs>
          <w:tab w:val="left" w:pos="1740"/>
        </w:tabs>
        <w:spacing w:before="9" w:after="0" w:line="240" w:lineRule="auto"/>
        <w:rPr>
          <w:rFonts w:ascii="Arial Narrow" w:eastAsia="Arial Narrow" w:hAnsi="Arial Narrow" w:cs="Arial Narrow"/>
          <w:iCs/>
          <w:sz w:val="22"/>
          <w:szCs w:val="22"/>
        </w:rPr>
      </w:pPr>
      <w:r w:rsidRPr="008B7B4C">
        <w:rPr>
          <w:rFonts w:ascii="Arial Narrow"/>
          <w:iCs/>
          <w:spacing w:val="1"/>
          <w:sz w:val="22"/>
          <w:szCs w:val="22"/>
        </w:rPr>
        <w:t>Bhagavad</w:t>
      </w:r>
      <w:r w:rsidRPr="008B7B4C">
        <w:rPr>
          <w:rFonts w:ascii="Arial Narrow"/>
          <w:iCs/>
          <w:spacing w:val="4"/>
          <w:sz w:val="22"/>
          <w:szCs w:val="22"/>
        </w:rPr>
        <w:t xml:space="preserve"> </w:t>
      </w:r>
      <w:r w:rsidRPr="008B7B4C">
        <w:rPr>
          <w:rFonts w:ascii="Arial Narrow"/>
          <w:iCs/>
          <w:sz w:val="22"/>
          <w:szCs w:val="22"/>
        </w:rPr>
        <w:t>Gita</w:t>
      </w:r>
      <w:r w:rsidRPr="008B7B4C">
        <w:rPr>
          <w:rFonts w:ascii="Arial Narrow"/>
          <w:iCs/>
          <w:spacing w:val="4"/>
          <w:sz w:val="22"/>
          <w:szCs w:val="22"/>
        </w:rPr>
        <w:t xml:space="preserve"> </w:t>
      </w:r>
      <w:r w:rsidRPr="008B7B4C">
        <w:rPr>
          <w:rFonts w:ascii="Arial Narrow"/>
          <w:iCs/>
          <w:sz w:val="22"/>
          <w:szCs w:val="22"/>
        </w:rPr>
        <w:t>video</w:t>
      </w:r>
      <w:r w:rsidRPr="008B7B4C">
        <w:rPr>
          <w:rFonts w:ascii="Arial Narrow"/>
          <w:iCs/>
          <w:spacing w:val="2"/>
          <w:sz w:val="22"/>
          <w:szCs w:val="22"/>
        </w:rPr>
        <w:t xml:space="preserve"> </w:t>
      </w:r>
      <w:r w:rsidRPr="008B7B4C">
        <w:rPr>
          <w:rFonts w:ascii="Arial Narrow"/>
          <w:iCs/>
          <w:sz w:val="22"/>
          <w:szCs w:val="22"/>
        </w:rPr>
        <w:t>talks</w:t>
      </w:r>
      <w:r w:rsidRPr="008B7B4C">
        <w:rPr>
          <w:rFonts w:ascii="Arial Narrow"/>
          <w:iCs/>
          <w:spacing w:val="-1"/>
          <w:sz w:val="22"/>
          <w:szCs w:val="22"/>
        </w:rPr>
        <w:t xml:space="preserve"> </w:t>
      </w:r>
      <w:r w:rsidRPr="008B7B4C">
        <w:rPr>
          <w:rFonts w:ascii="Arial Narrow"/>
          <w:iCs/>
          <w:spacing w:val="1"/>
          <w:sz w:val="22"/>
          <w:szCs w:val="22"/>
        </w:rPr>
        <w:t xml:space="preserve">by </w:t>
      </w:r>
      <w:proofErr w:type="spellStart"/>
      <w:r w:rsidRPr="008B7B4C">
        <w:rPr>
          <w:rFonts w:ascii="Arial Narrow"/>
          <w:iCs/>
          <w:spacing w:val="1"/>
          <w:sz w:val="22"/>
          <w:szCs w:val="22"/>
        </w:rPr>
        <w:t>Pujya</w:t>
      </w:r>
      <w:proofErr w:type="spellEnd"/>
      <w:r w:rsidRPr="008B7B4C">
        <w:rPr>
          <w:rFonts w:ascii="Arial Narrow"/>
          <w:iCs/>
          <w:spacing w:val="6"/>
          <w:sz w:val="22"/>
          <w:szCs w:val="22"/>
        </w:rPr>
        <w:t xml:space="preserve"> </w:t>
      </w:r>
      <w:proofErr w:type="spellStart"/>
      <w:r w:rsidRPr="008B7B4C">
        <w:rPr>
          <w:rFonts w:ascii="Arial Narrow"/>
          <w:iCs/>
          <w:spacing w:val="3"/>
          <w:sz w:val="22"/>
          <w:szCs w:val="22"/>
        </w:rPr>
        <w:t>Gurudev</w:t>
      </w:r>
      <w:proofErr w:type="spellEnd"/>
    </w:p>
    <w:p w14:paraId="0A97BE76" w14:textId="77777777" w:rsidR="008B7B4C" w:rsidRPr="008B7B4C" w:rsidRDefault="008B7B4C" w:rsidP="008B7B4C">
      <w:pPr>
        <w:pStyle w:val="BodyText"/>
        <w:tabs>
          <w:tab w:val="left" w:pos="1740"/>
        </w:tabs>
        <w:spacing w:before="11"/>
        <w:rPr>
          <w:iCs/>
          <w:sz w:val="22"/>
          <w:szCs w:val="22"/>
        </w:rPr>
      </w:pPr>
      <w:r w:rsidRPr="008B7B4C">
        <w:rPr>
          <w:iCs/>
          <w:sz w:val="22"/>
          <w:szCs w:val="22"/>
        </w:rPr>
        <w:t>Community</w:t>
      </w:r>
      <w:r w:rsidRPr="008B7B4C">
        <w:rPr>
          <w:iCs/>
          <w:spacing w:val="1"/>
          <w:sz w:val="22"/>
          <w:szCs w:val="22"/>
        </w:rPr>
        <w:t xml:space="preserve"> Seva</w:t>
      </w:r>
      <w:r w:rsidRPr="008B7B4C">
        <w:rPr>
          <w:iCs/>
          <w:spacing w:val="5"/>
          <w:sz w:val="22"/>
          <w:szCs w:val="22"/>
        </w:rPr>
        <w:t xml:space="preserve"> </w:t>
      </w:r>
      <w:r w:rsidRPr="008B7B4C">
        <w:rPr>
          <w:iCs/>
          <w:spacing w:val="1"/>
          <w:sz w:val="22"/>
          <w:szCs w:val="22"/>
        </w:rPr>
        <w:t>projects and</w:t>
      </w:r>
      <w:r w:rsidRPr="008B7B4C">
        <w:rPr>
          <w:iCs/>
          <w:spacing w:val="2"/>
          <w:sz w:val="22"/>
          <w:szCs w:val="22"/>
        </w:rPr>
        <w:t xml:space="preserve"> </w:t>
      </w:r>
      <w:r w:rsidRPr="008B7B4C">
        <w:rPr>
          <w:iCs/>
          <w:spacing w:val="1"/>
          <w:sz w:val="22"/>
          <w:szCs w:val="22"/>
        </w:rPr>
        <w:t>Field</w:t>
      </w:r>
      <w:r w:rsidRPr="008B7B4C">
        <w:rPr>
          <w:iCs/>
          <w:spacing w:val="2"/>
          <w:sz w:val="22"/>
          <w:szCs w:val="22"/>
        </w:rPr>
        <w:t xml:space="preserve"> trips</w:t>
      </w:r>
    </w:p>
    <w:p w14:paraId="7A725994" w14:textId="77777777" w:rsidR="008B7B4C" w:rsidRPr="008B7B4C" w:rsidRDefault="008B7B4C" w:rsidP="008B7B4C">
      <w:pPr>
        <w:pStyle w:val="BodyText"/>
        <w:tabs>
          <w:tab w:val="left" w:pos="1740"/>
        </w:tabs>
        <w:spacing w:before="6"/>
        <w:rPr>
          <w:iCs/>
          <w:sz w:val="22"/>
          <w:szCs w:val="22"/>
        </w:rPr>
      </w:pPr>
      <w:r w:rsidRPr="008B7B4C">
        <w:rPr>
          <w:iCs/>
          <w:sz w:val="22"/>
          <w:szCs w:val="22"/>
        </w:rPr>
        <w:t>Family Spiritual</w:t>
      </w:r>
      <w:r w:rsidRPr="008B7B4C">
        <w:rPr>
          <w:iCs/>
          <w:spacing w:val="1"/>
          <w:sz w:val="22"/>
          <w:szCs w:val="22"/>
        </w:rPr>
        <w:t xml:space="preserve"> Camps</w:t>
      </w:r>
      <w:r w:rsidRPr="008B7B4C">
        <w:rPr>
          <w:iCs/>
          <w:spacing w:val="2"/>
          <w:sz w:val="22"/>
          <w:szCs w:val="22"/>
        </w:rPr>
        <w:t xml:space="preserve"> </w:t>
      </w:r>
      <w:r w:rsidRPr="008B7B4C">
        <w:rPr>
          <w:iCs/>
          <w:sz w:val="22"/>
          <w:szCs w:val="22"/>
        </w:rPr>
        <w:t>and</w:t>
      </w:r>
      <w:r w:rsidRPr="008B7B4C">
        <w:rPr>
          <w:iCs/>
          <w:spacing w:val="2"/>
          <w:sz w:val="22"/>
          <w:szCs w:val="22"/>
        </w:rPr>
        <w:t xml:space="preserve"> </w:t>
      </w:r>
      <w:r w:rsidRPr="008B7B4C">
        <w:rPr>
          <w:iCs/>
          <w:sz w:val="22"/>
          <w:szCs w:val="22"/>
        </w:rPr>
        <w:t>Youth</w:t>
      </w:r>
      <w:r w:rsidRPr="008B7B4C">
        <w:rPr>
          <w:iCs/>
          <w:spacing w:val="3"/>
          <w:sz w:val="22"/>
          <w:szCs w:val="22"/>
        </w:rPr>
        <w:t xml:space="preserve"> </w:t>
      </w:r>
      <w:r w:rsidRPr="008B7B4C">
        <w:rPr>
          <w:iCs/>
          <w:sz w:val="22"/>
          <w:szCs w:val="22"/>
        </w:rPr>
        <w:t>Camps</w:t>
      </w:r>
      <w:r w:rsidRPr="008B7B4C">
        <w:rPr>
          <w:iCs/>
          <w:spacing w:val="3"/>
          <w:sz w:val="22"/>
          <w:szCs w:val="22"/>
        </w:rPr>
        <w:t xml:space="preserve"> </w:t>
      </w:r>
      <w:r w:rsidRPr="008B7B4C">
        <w:rPr>
          <w:iCs/>
          <w:sz w:val="22"/>
          <w:szCs w:val="22"/>
        </w:rPr>
        <w:t>conducted</w:t>
      </w:r>
      <w:r w:rsidRPr="008B7B4C">
        <w:rPr>
          <w:iCs/>
          <w:spacing w:val="3"/>
          <w:sz w:val="22"/>
          <w:szCs w:val="22"/>
        </w:rPr>
        <w:t xml:space="preserve"> </w:t>
      </w:r>
      <w:r w:rsidRPr="008B7B4C">
        <w:rPr>
          <w:iCs/>
          <w:spacing w:val="-1"/>
          <w:sz w:val="22"/>
          <w:szCs w:val="22"/>
        </w:rPr>
        <w:t>by</w:t>
      </w:r>
      <w:r w:rsidRPr="008B7B4C">
        <w:rPr>
          <w:iCs/>
          <w:spacing w:val="1"/>
          <w:sz w:val="22"/>
          <w:szCs w:val="22"/>
        </w:rPr>
        <w:t xml:space="preserve"> Chinmaya</w:t>
      </w:r>
      <w:r w:rsidRPr="008B7B4C">
        <w:rPr>
          <w:iCs/>
          <w:spacing w:val="3"/>
          <w:sz w:val="22"/>
          <w:szCs w:val="22"/>
        </w:rPr>
        <w:t xml:space="preserve"> </w:t>
      </w:r>
      <w:r w:rsidRPr="008B7B4C">
        <w:rPr>
          <w:iCs/>
          <w:sz w:val="22"/>
          <w:szCs w:val="22"/>
        </w:rPr>
        <w:t>Mission</w:t>
      </w:r>
      <w:r w:rsidRPr="008B7B4C">
        <w:rPr>
          <w:iCs/>
          <w:spacing w:val="3"/>
          <w:sz w:val="22"/>
          <w:szCs w:val="22"/>
        </w:rPr>
        <w:t xml:space="preserve"> </w:t>
      </w:r>
      <w:r w:rsidRPr="008B7B4C">
        <w:rPr>
          <w:iCs/>
          <w:sz w:val="22"/>
          <w:szCs w:val="22"/>
        </w:rPr>
        <w:t>centers</w:t>
      </w:r>
      <w:r w:rsidRPr="008B7B4C">
        <w:rPr>
          <w:iCs/>
          <w:spacing w:val="1"/>
          <w:sz w:val="22"/>
          <w:szCs w:val="22"/>
        </w:rPr>
        <w:t xml:space="preserve"> </w:t>
      </w:r>
      <w:r w:rsidRPr="008B7B4C">
        <w:rPr>
          <w:iCs/>
          <w:spacing w:val="2"/>
          <w:sz w:val="22"/>
          <w:szCs w:val="22"/>
        </w:rPr>
        <w:t>world-wide</w:t>
      </w:r>
    </w:p>
    <w:p w14:paraId="0FE3831F" w14:textId="77777777" w:rsidR="008B7B4C" w:rsidRPr="00692C56" w:rsidRDefault="008B7B4C" w:rsidP="008B7B4C">
      <w:pPr>
        <w:widowControl w:val="0"/>
        <w:tabs>
          <w:tab w:val="left" w:pos="1740"/>
        </w:tabs>
        <w:spacing w:before="11" w:after="0" w:line="240" w:lineRule="auto"/>
        <w:rPr>
          <w:rFonts w:ascii="Arial Narrow" w:eastAsia="Arial Narrow" w:hAnsi="Arial Narrow" w:cs="Arial Narrow"/>
          <w:sz w:val="24"/>
          <w:szCs w:val="24"/>
        </w:rPr>
      </w:pPr>
      <w:r w:rsidRPr="008B7B4C">
        <w:rPr>
          <w:rFonts w:ascii="Arial Narrow"/>
          <w:iCs/>
          <w:sz w:val="22"/>
          <w:szCs w:val="22"/>
        </w:rPr>
        <w:t>Jnana</w:t>
      </w:r>
      <w:r w:rsidRPr="008B7B4C">
        <w:rPr>
          <w:rFonts w:ascii="Arial Narrow"/>
          <w:iCs/>
          <w:spacing w:val="3"/>
          <w:sz w:val="22"/>
          <w:szCs w:val="22"/>
        </w:rPr>
        <w:t xml:space="preserve"> </w:t>
      </w:r>
      <w:r w:rsidRPr="008B7B4C">
        <w:rPr>
          <w:rFonts w:ascii="Arial Narrow"/>
          <w:iCs/>
          <w:spacing w:val="1"/>
          <w:sz w:val="22"/>
          <w:szCs w:val="22"/>
        </w:rPr>
        <w:t>Yajnas</w:t>
      </w:r>
      <w:r w:rsidRPr="008B7B4C">
        <w:rPr>
          <w:rFonts w:ascii="Arial Narrow"/>
          <w:iCs/>
          <w:spacing w:val="2"/>
          <w:sz w:val="22"/>
          <w:szCs w:val="22"/>
        </w:rPr>
        <w:t xml:space="preserve"> </w:t>
      </w:r>
      <w:r w:rsidRPr="008B7B4C">
        <w:rPr>
          <w:rFonts w:ascii="Arial Narrow"/>
          <w:iCs/>
          <w:sz w:val="22"/>
          <w:szCs w:val="22"/>
        </w:rPr>
        <w:t>conducted</w:t>
      </w:r>
      <w:r w:rsidRPr="008B7B4C">
        <w:rPr>
          <w:rFonts w:ascii="Arial Narrow"/>
          <w:iCs/>
          <w:spacing w:val="3"/>
          <w:sz w:val="22"/>
          <w:szCs w:val="22"/>
        </w:rPr>
        <w:t xml:space="preserve"> </w:t>
      </w:r>
      <w:r w:rsidRPr="008B7B4C">
        <w:rPr>
          <w:rFonts w:ascii="Arial Narrow"/>
          <w:iCs/>
          <w:spacing w:val="-1"/>
          <w:sz w:val="22"/>
          <w:szCs w:val="22"/>
        </w:rPr>
        <w:t>by</w:t>
      </w:r>
      <w:r w:rsidRPr="008B7B4C">
        <w:rPr>
          <w:rFonts w:ascii="Arial Narrow"/>
          <w:iCs/>
          <w:spacing w:val="3"/>
          <w:sz w:val="22"/>
          <w:szCs w:val="22"/>
        </w:rPr>
        <w:t xml:space="preserve"> </w:t>
      </w:r>
      <w:r w:rsidRPr="008B7B4C">
        <w:rPr>
          <w:rFonts w:ascii="Arial Narrow"/>
          <w:iCs/>
          <w:sz w:val="22"/>
          <w:szCs w:val="22"/>
        </w:rPr>
        <w:t>visiting</w:t>
      </w:r>
      <w:r w:rsidRPr="008B7B4C">
        <w:rPr>
          <w:rFonts w:ascii="Arial Narrow"/>
          <w:iCs/>
          <w:spacing w:val="1"/>
          <w:sz w:val="22"/>
          <w:szCs w:val="22"/>
        </w:rPr>
        <w:t xml:space="preserve"> </w:t>
      </w:r>
      <w:r w:rsidRPr="008B7B4C">
        <w:rPr>
          <w:rFonts w:ascii="Arial Narrow"/>
          <w:iCs/>
          <w:spacing w:val="2"/>
          <w:sz w:val="22"/>
          <w:szCs w:val="22"/>
        </w:rPr>
        <w:t>Acharyas</w:t>
      </w:r>
    </w:p>
    <w:p w14:paraId="5CC5B602" w14:textId="4F13CCC9" w:rsidR="00587236" w:rsidRPr="00536C8B" w:rsidRDefault="008B7B4C" w:rsidP="00587236">
      <w:pPr>
        <w:pStyle w:val="BodyText"/>
        <w:tabs>
          <w:tab w:val="left" w:pos="6120"/>
          <w:tab w:val="left" w:pos="8179"/>
        </w:tabs>
        <w:spacing w:before="147"/>
        <w:rPr>
          <w:sz w:val="32"/>
          <w:szCs w:val="32"/>
        </w:rPr>
      </w:pPr>
      <w:r w:rsidRPr="00536C8B">
        <w:rPr>
          <w:b/>
          <w:bCs/>
          <w:color w:val="D3524D" w:themeColor="accent5" w:themeTint="99"/>
          <w:sz w:val="32"/>
          <w:szCs w:val="32"/>
        </w:rPr>
        <w:t xml:space="preserve">Payment Options: </w:t>
      </w:r>
    </w:p>
    <w:p w14:paraId="438484CD" w14:textId="095906A9" w:rsidR="008B7B4C" w:rsidRDefault="008B7B4C" w:rsidP="008B7B4C">
      <w:pPr>
        <w:pStyle w:val="BodyText"/>
        <w:tabs>
          <w:tab w:val="left" w:pos="6120"/>
          <w:tab w:val="left" w:pos="8179"/>
        </w:tabs>
        <w:spacing w:before="147"/>
        <w:rPr>
          <w:sz w:val="22"/>
          <w:szCs w:val="22"/>
        </w:rPr>
      </w:pPr>
      <w:r>
        <w:rPr>
          <w:sz w:val="22"/>
          <w:szCs w:val="22"/>
        </w:rPr>
        <w:t xml:space="preserve">We request all the registrants for donations to meet operations and provide services. Please be generous in your contributions. This registrant package payments can be made via the following options. </w:t>
      </w:r>
    </w:p>
    <w:p w14:paraId="376134F2" w14:textId="52204C02" w:rsidR="008B7B4C" w:rsidRDefault="008B7B4C" w:rsidP="008B7B4C">
      <w:pPr>
        <w:pStyle w:val="BodyText"/>
        <w:tabs>
          <w:tab w:val="left" w:pos="6120"/>
          <w:tab w:val="left" w:pos="8179"/>
        </w:tabs>
        <w:spacing w:before="147"/>
        <w:rPr>
          <w:sz w:val="22"/>
          <w:szCs w:val="22"/>
        </w:rPr>
      </w:pPr>
      <w:r>
        <w:rPr>
          <w:sz w:val="22"/>
          <w:szCs w:val="22"/>
        </w:rPr>
        <w:t xml:space="preserve">1. Write a cheque </w:t>
      </w:r>
      <w:r w:rsidR="006F4675">
        <w:rPr>
          <w:sz w:val="22"/>
          <w:szCs w:val="22"/>
        </w:rPr>
        <w:t>“Chinmaya</w:t>
      </w:r>
      <w:r>
        <w:rPr>
          <w:sz w:val="22"/>
          <w:szCs w:val="22"/>
        </w:rPr>
        <w:t xml:space="preserve"> Mission Calgary Center” </w:t>
      </w:r>
      <w:proofErr w:type="gramStart"/>
      <w:r>
        <w:rPr>
          <w:sz w:val="22"/>
          <w:szCs w:val="22"/>
        </w:rPr>
        <w:t>&amp;  drop</w:t>
      </w:r>
      <w:proofErr w:type="gramEnd"/>
      <w:r>
        <w:rPr>
          <w:sz w:val="22"/>
          <w:szCs w:val="22"/>
        </w:rPr>
        <w:t xml:space="preserve"> off along with this signed forms</w:t>
      </w:r>
      <w:r w:rsidR="006F4675">
        <w:rPr>
          <w:sz w:val="22"/>
          <w:szCs w:val="22"/>
        </w:rPr>
        <w:t xml:space="preserve"> at Giridhar</w:t>
      </w:r>
      <w:r>
        <w:rPr>
          <w:sz w:val="22"/>
          <w:szCs w:val="22"/>
        </w:rPr>
        <w:t xml:space="preserve">. </w:t>
      </w:r>
    </w:p>
    <w:p w14:paraId="2BC5B96B" w14:textId="0B445460" w:rsidR="008B7B4C" w:rsidRDefault="008B7B4C" w:rsidP="008B7B4C">
      <w:pPr>
        <w:pStyle w:val="BodyText"/>
        <w:tabs>
          <w:tab w:val="left" w:pos="6120"/>
          <w:tab w:val="left" w:pos="8179"/>
        </w:tabs>
        <w:spacing w:before="147"/>
        <w:rPr>
          <w:sz w:val="22"/>
          <w:szCs w:val="22"/>
        </w:rPr>
      </w:pPr>
      <w:r>
        <w:rPr>
          <w:sz w:val="22"/>
          <w:szCs w:val="22"/>
        </w:rPr>
        <w:t xml:space="preserve">2. Interac E Transfer (Preferred): </w:t>
      </w:r>
      <w:hyperlink r:id="rId15" w:history="1">
        <w:r w:rsidRPr="00A9252A">
          <w:rPr>
            <w:rStyle w:val="Hyperlink"/>
            <w:sz w:val="22"/>
            <w:szCs w:val="22"/>
          </w:rPr>
          <w:t>treasurer@chinmayacalgary.org</w:t>
        </w:r>
      </w:hyperlink>
      <w:r>
        <w:rPr>
          <w:sz w:val="22"/>
          <w:szCs w:val="22"/>
        </w:rPr>
        <w:t xml:space="preserve">  </w:t>
      </w:r>
    </w:p>
    <w:p w14:paraId="57658EA9" w14:textId="606437A5" w:rsidR="008B7B4C" w:rsidRDefault="008B7B4C" w:rsidP="008B7B4C">
      <w:pPr>
        <w:pStyle w:val="BodyText"/>
        <w:tabs>
          <w:tab w:val="left" w:pos="6120"/>
          <w:tab w:val="left" w:pos="8179"/>
        </w:tabs>
        <w:spacing w:before="147"/>
        <w:rPr>
          <w:sz w:val="22"/>
          <w:szCs w:val="22"/>
        </w:rPr>
      </w:pPr>
      <w:r>
        <w:rPr>
          <w:sz w:val="22"/>
          <w:szCs w:val="22"/>
        </w:rPr>
        <w:t>3.Visiit our registration page in our website to pay by Credit Card.</w:t>
      </w:r>
      <w:r w:rsidR="00803F15">
        <w:rPr>
          <w:sz w:val="22"/>
          <w:szCs w:val="22"/>
        </w:rPr>
        <w:t xml:space="preserve"> </w:t>
      </w:r>
      <w:hyperlink r:id="rId16" w:history="1">
        <w:r w:rsidR="00803F15" w:rsidRPr="00A9252A">
          <w:rPr>
            <w:rStyle w:val="Hyperlink"/>
            <w:sz w:val="22"/>
            <w:szCs w:val="22"/>
          </w:rPr>
          <w:t>https://chinmayacalgary.org/registration</w:t>
        </w:r>
      </w:hyperlink>
    </w:p>
    <w:p w14:paraId="12D18A07" w14:textId="1A25A799" w:rsidR="00803F15" w:rsidRPr="00536C8B" w:rsidRDefault="00803F15" w:rsidP="00803F15">
      <w:pPr>
        <w:pStyle w:val="BodyText"/>
        <w:tabs>
          <w:tab w:val="left" w:pos="6120"/>
          <w:tab w:val="left" w:pos="8179"/>
        </w:tabs>
        <w:spacing w:before="147"/>
        <w:jc w:val="both"/>
        <w:rPr>
          <w:b/>
          <w:bCs/>
          <w:color w:val="D3524D" w:themeColor="accent5" w:themeTint="99"/>
          <w:sz w:val="32"/>
          <w:szCs w:val="32"/>
          <w:u w:val="single"/>
        </w:rPr>
      </w:pPr>
      <w:r w:rsidRPr="00536C8B">
        <w:rPr>
          <w:b/>
          <w:bCs/>
          <w:color w:val="D3524D" w:themeColor="accent5" w:themeTint="99"/>
          <w:sz w:val="32"/>
          <w:szCs w:val="32"/>
          <w:u w:val="single"/>
        </w:rPr>
        <w:t>Every One’s Roles and Responsibilities</w:t>
      </w:r>
    </w:p>
    <w:p w14:paraId="0BA8F880" w14:textId="77777777" w:rsidR="00803F15" w:rsidRPr="00803F15" w:rsidRDefault="00803F15" w:rsidP="00803F15">
      <w:pPr>
        <w:pStyle w:val="BodyText"/>
        <w:tabs>
          <w:tab w:val="left" w:pos="6120"/>
          <w:tab w:val="left" w:pos="8179"/>
        </w:tabs>
        <w:spacing w:before="147"/>
        <w:jc w:val="both"/>
        <w:rPr>
          <w:sz w:val="22"/>
          <w:szCs w:val="22"/>
        </w:rPr>
      </w:pPr>
      <w:r w:rsidRPr="00803F15">
        <w:rPr>
          <w:sz w:val="22"/>
          <w:szCs w:val="22"/>
        </w:rPr>
        <w:t>To ensure the smooth running of the CMCC programs and create a harmonious environment for learning, given below are a few things that you and your family can do. We need everybody’s cooperation to make this a pleasant experience for all.</w:t>
      </w:r>
    </w:p>
    <w:p w14:paraId="218ACB00" w14:textId="17F41D89" w:rsidR="00803F15" w:rsidRPr="00536C8B" w:rsidRDefault="00803F15" w:rsidP="00803F15">
      <w:pPr>
        <w:pStyle w:val="BodyText"/>
        <w:tabs>
          <w:tab w:val="left" w:pos="6120"/>
          <w:tab w:val="left" w:pos="8179"/>
        </w:tabs>
        <w:spacing w:before="147"/>
        <w:jc w:val="both"/>
        <w:rPr>
          <w:b/>
          <w:bCs/>
          <w:color w:val="D3524D" w:themeColor="accent5" w:themeTint="99"/>
          <w:sz w:val="28"/>
          <w:szCs w:val="28"/>
        </w:rPr>
      </w:pPr>
      <w:r w:rsidRPr="00536C8B">
        <w:rPr>
          <w:b/>
          <w:bCs/>
          <w:color w:val="D3524D" w:themeColor="accent5" w:themeTint="99"/>
          <w:sz w:val="32"/>
          <w:szCs w:val="32"/>
        </w:rPr>
        <w:t>Parental Involvement for Bala Vihar</w:t>
      </w:r>
    </w:p>
    <w:p w14:paraId="17C41A5A" w14:textId="360EEC2D" w:rsidR="00803F15" w:rsidRPr="00803F15" w:rsidRDefault="00803F15" w:rsidP="00803F15">
      <w:pPr>
        <w:pStyle w:val="BodyText"/>
        <w:tabs>
          <w:tab w:val="left" w:pos="6120"/>
          <w:tab w:val="left" w:pos="8179"/>
        </w:tabs>
        <w:spacing w:before="147"/>
        <w:jc w:val="both"/>
        <w:rPr>
          <w:sz w:val="22"/>
          <w:szCs w:val="22"/>
        </w:rPr>
      </w:pPr>
      <w:proofErr w:type="gramStart"/>
      <w:r w:rsidRPr="00803F15">
        <w:rPr>
          <w:sz w:val="22"/>
          <w:szCs w:val="22"/>
        </w:rPr>
        <w:t>In order for</w:t>
      </w:r>
      <w:proofErr w:type="gramEnd"/>
      <w:r w:rsidRPr="00803F15">
        <w:rPr>
          <w:sz w:val="22"/>
          <w:szCs w:val="22"/>
        </w:rPr>
        <w:t xml:space="preserve"> the children to benefit fully from the program, it is necessary for </w:t>
      </w:r>
      <w:r>
        <w:rPr>
          <w:sz w:val="22"/>
          <w:szCs w:val="22"/>
        </w:rPr>
        <w:t xml:space="preserve">the </w:t>
      </w:r>
      <w:r w:rsidRPr="00803F15">
        <w:rPr>
          <w:sz w:val="22"/>
          <w:szCs w:val="22"/>
        </w:rPr>
        <w:t>classes to be supported and enhanced by complementary activities at home. Parents are expected to spend a minimum of one hour per week working with the child. Twenty minutes each day would be ideal and would make a tremendous positive impact on the whole family.</w:t>
      </w:r>
    </w:p>
    <w:p w14:paraId="5933B175" w14:textId="4BF6ABDD" w:rsidR="00803F15" w:rsidRPr="00803F15" w:rsidRDefault="00803F15" w:rsidP="00803F15">
      <w:pPr>
        <w:pStyle w:val="BodyText"/>
        <w:tabs>
          <w:tab w:val="left" w:pos="6120"/>
          <w:tab w:val="left" w:pos="8179"/>
        </w:tabs>
        <w:spacing w:before="147"/>
        <w:ind w:left="360"/>
        <w:jc w:val="both"/>
        <w:rPr>
          <w:sz w:val="22"/>
          <w:szCs w:val="22"/>
        </w:rPr>
      </w:pPr>
      <w:r w:rsidRPr="00803F15">
        <w:rPr>
          <w:sz w:val="22"/>
          <w:szCs w:val="22"/>
        </w:rPr>
        <w:t>Parents must ensure the child is seated in the</w:t>
      </w:r>
      <w:r w:rsidR="00F50F12">
        <w:rPr>
          <w:sz w:val="22"/>
          <w:szCs w:val="22"/>
        </w:rPr>
        <w:t xml:space="preserve"> </w:t>
      </w:r>
      <w:r w:rsidRPr="00803F15">
        <w:rPr>
          <w:sz w:val="22"/>
          <w:szCs w:val="22"/>
        </w:rPr>
        <w:t>class</w:t>
      </w:r>
      <w:r w:rsidR="00F50F12">
        <w:rPr>
          <w:sz w:val="22"/>
          <w:szCs w:val="22"/>
        </w:rPr>
        <w:t xml:space="preserve"> 15 minutes before the scheduled start</w:t>
      </w:r>
      <w:r w:rsidRPr="00803F15">
        <w:rPr>
          <w:sz w:val="22"/>
          <w:szCs w:val="22"/>
        </w:rPr>
        <w:t>.</w:t>
      </w:r>
      <w:r w:rsidR="00F50F12">
        <w:rPr>
          <w:sz w:val="22"/>
          <w:szCs w:val="22"/>
        </w:rPr>
        <w:t xml:space="preserve"> Punctuality to keep up timing is important attribute in learning. Repeated offenders shall be subjected to suspensions.  </w:t>
      </w:r>
    </w:p>
    <w:p w14:paraId="2F2BA946" w14:textId="4058DF99" w:rsidR="00803F15" w:rsidRPr="00803F15" w:rsidRDefault="00803F15" w:rsidP="00803F15">
      <w:pPr>
        <w:pStyle w:val="BodyText"/>
        <w:tabs>
          <w:tab w:val="left" w:pos="6120"/>
          <w:tab w:val="left" w:pos="8179"/>
        </w:tabs>
        <w:spacing w:before="147"/>
        <w:ind w:left="360"/>
        <w:jc w:val="both"/>
        <w:rPr>
          <w:sz w:val="22"/>
          <w:szCs w:val="22"/>
        </w:rPr>
      </w:pPr>
      <w:r w:rsidRPr="00803F15">
        <w:rPr>
          <w:sz w:val="22"/>
          <w:szCs w:val="22"/>
        </w:rPr>
        <w:t xml:space="preserve">Parents must </w:t>
      </w:r>
      <w:r w:rsidR="00F50F12">
        <w:rPr>
          <w:sz w:val="22"/>
          <w:szCs w:val="22"/>
        </w:rPr>
        <w:t>inform</w:t>
      </w:r>
      <w:r w:rsidRPr="00803F15">
        <w:rPr>
          <w:sz w:val="22"/>
          <w:szCs w:val="22"/>
        </w:rPr>
        <w:t xml:space="preserve"> their child’s Bala Vihar teacher </w:t>
      </w:r>
      <w:r w:rsidR="00F50F12">
        <w:rPr>
          <w:sz w:val="22"/>
          <w:szCs w:val="22"/>
        </w:rPr>
        <w:t>about</w:t>
      </w:r>
      <w:r w:rsidRPr="00803F15">
        <w:rPr>
          <w:sz w:val="22"/>
          <w:szCs w:val="22"/>
        </w:rPr>
        <w:t xml:space="preserve"> child’s absence</w:t>
      </w:r>
      <w:r w:rsidR="00F50F12">
        <w:rPr>
          <w:sz w:val="22"/>
          <w:szCs w:val="22"/>
        </w:rPr>
        <w:t xml:space="preserve"> well </w:t>
      </w:r>
      <w:r w:rsidRPr="00803F15">
        <w:rPr>
          <w:sz w:val="22"/>
          <w:szCs w:val="22"/>
        </w:rPr>
        <w:t>before the class</w:t>
      </w:r>
      <w:r w:rsidR="00F50F12">
        <w:rPr>
          <w:sz w:val="22"/>
          <w:szCs w:val="22"/>
        </w:rPr>
        <w:t xml:space="preserve"> &amp; get acknowledgement if possible.</w:t>
      </w:r>
    </w:p>
    <w:p w14:paraId="3909BF1E" w14:textId="2F8F6DFE" w:rsidR="00803F15" w:rsidRPr="00803F15" w:rsidRDefault="00803F15" w:rsidP="00803F15">
      <w:pPr>
        <w:pStyle w:val="BodyText"/>
        <w:tabs>
          <w:tab w:val="left" w:pos="6120"/>
          <w:tab w:val="left" w:pos="8179"/>
        </w:tabs>
        <w:spacing w:before="147"/>
        <w:ind w:left="360"/>
        <w:jc w:val="both"/>
        <w:rPr>
          <w:sz w:val="22"/>
          <w:szCs w:val="22"/>
        </w:rPr>
      </w:pPr>
      <w:r w:rsidRPr="00803F15">
        <w:rPr>
          <w:sz w:val="22"/>
          <w:szCs w:val="22"/>
        </w:rPr>
        <w:t>Parents must read the “Student Expectations” below and provide the necessary oversight to ensure the child is following it sincerely</w:t>
      </w:r>
    </w:p>
    <w:p w14:paraId="45F5AFD3" w14:textId="77679524" w:rsidR="00803F15" w:rsidRPr="00803F15" w:rsidRDefault="00803F15" w:rsidP="00803F15">
      <w:pPr>
        <w:pStyle w:val="BodyText"/>
        <w:tabs>
          <w:tab w:val="left" w:pos="6120"/>
          <w:tab w:val="left" w:pos="8179"/>
        </w:tabs>
        <w:spacing w:before="147"/>
        <w:ind w:left="360"/>
        <w:jc w:val="both"/>
        <w:rPr>
          <w:sz w:val="22"/>
          <w:szCs w:val="22"/>
        </w:rPr>
      </w:pPr>
      <w:r w:rsidRPr="00803F15">
        <w:rPr>
          <w:sz w:val="22"/>
          <w:szCs w:val="22"/>
        </w:rPr>
        <w:t xml:space="preserve">At least one parent/guardian must attend adult study classes at the location during </w:t>
      </w:r>
      <w:r w:rsidR="00F50F12">
        <w:rPr>
          <w:sz w:val="22"/>
          <w:szCs w:val="22"/>
        </w:rPr>
        <w:t xml:space="preserve">these </w:t>
      </w:r>
      <w:r w:rsidRPr="00803F15">
        <w:rPr>
          <w:sz w:val="22"/>
          <w:szCs w:val="22"/>
        </w:rPr>
        <w:t>sessions</w:t>
      </w:r>
      <w:r w:rsidR="00F50F12">
        <w:rPr>
          <w:sz w:val="22"/>
          <w:szCs w:val="22"/>
        </w:rPr>
        <w:t>.</w:t>
      </w:r>
    </w:p>
    <w:p w14:paraId="7D6707E4" w14:textId="14AD5766" w:rsidR="00803F15" w:rsidRPr="00803F15" w:rsidRDefault="00803F15" w:rsidP="00803F15">
      <w:pPr>
        <w:pStyle w:val="BodyText"/>
        <w:tabs>
          <w:tab w:val="left" w:pos="6120"/>
          <w:tab w:val="left" w:pos="8179"/>
        </w:tabs>
        <w:spacing w:before="147"/>
        <w:ind w:left="360"/>
        <w:jc w:val="both"/>
        <w:rPr>
          <w:sz w:val="22"/>
          <w:szCs w:val="22"/>
        </w:rPr>
      </w:pPr>
      <w:r w:rsidRPr="00803F15">
        <w:rPr>
          <w:sz w:val="22"/>
          <w:szCs w:val="22"/>
        </w:rPr>
        <w:t>Parents should strive to become involved with what their child is learning by engaging in conversation with their child after class and discuss how to live the values at home</w:t>
      </w:r>
    </w:p>
    <w:p w14:paraId="74A6B8A6" w14:textId="38D03B0E" w:rsidR="00803F15" w:rsidRPr="00803F15" w:rsidRDefault="00803F15" w:rsidP="00803F15">
      <w:pPr>
        <w:pStyle w:val="BodyText"/>
        <w:tabs>
          <w:tab w:val="left" w:pos="6120"/>
          <w:tab w:val="left" w:pos="8179"/>
        </w:tabs>
        <w:spacing w:before="147"/>
        <w:ind w:left="360"/>
        <w:jc w:val="both"/>
        <w:rPr>
          <w:sz w:val="22"/>
          <w:szCs w:val="22"/>
        </w:rPr>
      </w:pPr>
      <w:r w:rsidRPr="00803F15">
        <w:rPr>
          <w:sz w:val="22"/>
          <w:szCs w:val="22"/>
        </w:rPr>
        <w:t xml:space="preserve">All classes and CMCC events are organized and conducted by a dedicated group of </w:t>
      </w:r>
      <w:r w:rsidR="00F50F12">
        <w:rPr>
          <w:sz w:val="22"/>
          <w:szCs w:val="22"/>
        </w:rPr>
        <w:t xml:space="preserve">Volunteers called </w:t>
      </w:r>
      <w:proofErr w:type="spellStart"/>
      <w:r w:rsidRPr="00803F15">
        <w:rPr>
          <w:sz w:val="22"/>
          <w:szCs w:val="22"/>
        </w:rPr>
        <w:t>Sevaks</w:t>
      </w:r>
      <w:proofErr w:type="spellEnd"/>
      <w:r w:rsidRPr="00803F15">
        <w:rPr>
          <w:sz w:val="22"/>
          <w:szCs w:val="22"/>
        </w:rPr>
        <w:t xml:space="preserve"> and </w:t>
      </w:r>
      <w:proofErr w:type="spellStart"/>
      <w:r w:rsidRPr="00803F15">
        <w:rPr>
          <w:sz w:val="22"/>
          <w:szCs w:val="22"/>
        </w:rPr>
        <w:t>Sevikas</w:t>
      </w:r>
      <w:proofErr w:type="spellEnd"/>
      <w:r w:rsidRPr="00803F15">
        <w:rPr>
          <w:sz w:val="22"/>
          <w:szCs w:val="22"/>
        </w:rPr>
        <w:t xml:space="preserve">. </w:t>
      </w:r>
      <w:proofErr w:type="gramStart"/>
      <w:r w:rsidRPr="00803F15">
        <w:rPr>
          <w:sz w:val="22"/>
          <w:szCs w:val="22"/>
        </w:rPr>
        <w:t>In order to</w:t>
      </w:r>
      <w:proofErr w:type="gramEnd"/>
      <w:r w:rsidRPr="00803F15">
        <w:rPr>
          <w:sz w:val="22"/>
          <w:szCs w:val="22"/>
        </w:rPr>
        <w:t xml:space="preserve"> share the efforts needed and to further personal growth through active participation</w:t>
      </w:r>
      <w:r w:rsidR="00F50F12">
        <w:rPr>
          <w:sz w:val="22"/>
          <w:szCs w:val="22"/>
        </w:rPr>
        <w:t xml:space="preserve">. With this registration we consider you &amp; your </w:t>
      </w:r>
      <w:r w:rsidR="00F80FB5">
        <w:rPr>
          <w:sz w:val="22"/>
          <w:szCs w:val="22"/>
        </w:rPr>
        <w:t>family as</w:t>
      </w:r>
      <w:r w:rsidR="00F50F12">
        <w:rPr>
          <w:sz w:val="22"/>
          <w:szCs w:val="22"/>
        </w:rPr>
        <w:t xml:space="preserve"> </w:t>
      </w:r>
      <w:r w:rsidRPr="00803F15">
        <w:rPr>
          <w:sz w:val="22"/>
          <w:szCs w:val="22"/>
        </w:rPr>
        <w:t xml:space="preserve">Chinmaya </w:t>
      </w:r>
      <w:r w:rsidR="00F50F12">
        <w:rPr>
          <w:sz w:val="22"/>
          <w:szCs w:val="22"/>
        </w:rPr>
        <w:t>F</w:t>
      </w:r>
      <w:r w:rsidRPr="00803F15">
        <w:rPr>
          <w:sz w:val="22"/>
          <w:szCs w:val="22"/>
        </w:rPr>
        <w:t xml:space="preserve">amily </w:t>
      </w:r>
      <w:r w:rsidR="00F50F12">
        <w:rPr>
          <w:sz w:val="22"/>
          <w:szCs w:val="22"/>
        </w:rPr>
        <w:t>member and are</w:t>
      </w:r>
      <w:r w:rsidRPr="00803F15">
        <w:rPr>
          <w:sz w:val="22"/>
          <w:szCs w:val="22"/>
        </w:rPr>
        <w:t xml:space="preserve"> encouraged to contribute time and talent by signing </w:t>
      </w:r>
      <w:r w:rsidR="00F50F12">
        <w:rPr>
          <w:sz w:val="22"/>
          <w:szCs w:val="22"/>
        </w:rPr>
        <w:t>your choice of</w:t>
      </w:r>
      <w:r w:rsidRPr="00803F15">
        <w:rPr>
          <w:sz w:val="22"/>
          <w:szCs w:val="22"/>
        </w:rPr>
        <w:t xml:space="preserve"> volunteering opportunities</w:t>
      </w:r>
      <w:r w:rsidR="00F80FB5">
        <w:rPr>
          <w:sz w:val="22"/>
          <w:szCs w:val="22"/>
        </w:rPr>
        <w:t xml:space="preserve">. Communicate your interest any time by calling our team or emailing: </w:t>
      </w:r>
      <w:hyperlink r:id="rId17" w:history="1">
        <w:r w:rsidR="00F80FB5" w:rsidRPr="00A9252A">
          <w:rPr>
            <w:rStyle w:val="Hyperlink"/>
            <w:sz w:val="22"/>
            <w:szCs w:val="22"/>
          </w:rPr>
          <w:t>info@chinmayacalgary.org</w:t>
        </w:r>
      </w:hyperlink>
      <w:r w:rsidR="00F80FB5">
        <w:rPr>
          <w:sz w:val="22"/>
          <w:szCs w:val="22"/>
        </w:rPr>
        <w:t xml:space="preserve"> </w:t>
      </w:r>
    </w:p>
    <w:p w14:paraId="3670FA50" w14:textId="77777777" w:rsidR="00536C8B" w:rsidRDefault="00536C8B" w:rsidP="00803F15">
      <w:pPr>
        <w:pStyle w:val="BodyText"/>
        <w:tabs>
          <w:tab w:val="left" w:pos="6120"/>
          <w:tab w:val="left" w:pos="8179"/>
        </w:tabs>
        <w:spacing w:before="147"/>
        <w:ind w:left="360"/>
        <w:jc w:val="both"/>
        <w:rPr>
          <w:sz w:val="22"/>
          <w:szCs w:val="22"/>
        </w:rPr>
      </w:pPr>
    </w:p>
    <w:p w14:paraId="3B06BE34" w14:textId="03902C94" w:rsidR="00803F15" w:rsidRPr="00803F15" w:rsidRDefault="00803F15" w:rsidP="00803F15">
      <w:pPr>
        <w:pStyle w:val="BodyText"/>
        <w:tabs>
          <w:tab w:val="left" w:pos="6120"/>
          <w:tab w:val="left" w:pos="8179"/>
        </w:tabs>
        <w:spacing w:before="147"/>
        <w:ind w:left="360"/>
        <w:jc w:val="both"/>
        <w:rPr>
          <w:sz w:val="22"/>
          <w:szCs w:val="22"/>
        </w:rPr>
      </w:pPr>
      <w:r w:rsidRPr="00803F15">
        <w:rPr>
          <w:sz w:val="22"/>
          <w:szCs w:val="22"/>
        </w:rPr>
        <w:t xml:space="preserve">Parents who like to volunteer for the Bala Vihar program are encouraged to contact the Bala Vihar Coordinator </w:t>
      </w:r>
      <w:r w:rsidR="00536C8B">
        <w:rPr>
          <w:sz w:val="22"/>
          <w:szCs w:val="22"/>
        </w:rPr>
        <w:t xml:space="preserve">by </w:t>
      </w:r>
      <w:r w:rsidR="00536C8B">
        <w:rPr>
          <w:sz w:val="22"/>
          <w:szCs w:val="22"/>
        </w:rPr>
        <w:lastRenderedPageBreak/>
        <w:t>emailing:</w:t>
      </w:r>
      <w:r w:rsidRPr="00803F15">
        <w:rPr>
          <w:sz w:val="22"/>
          <w:szCs w:val="22"/>
        </w:rPr>
        <w:t xml:space="preserve">  </w:t>
      </w:r>
      <w:hyperlink r:id="rId18" w:history="1">
        <w:r w:rsidR="00F80FB5" w:rsidRPr="00A9252A">
          <w:rPr>
            <w:rStyle w:val="Hyperlink"/>
            <w:sz w:val="22"/>
            <w:szCs w:val="22"/>
          </w:rPr>
          <w:t>balavihar@chinmayacalgary.org</w:t>
        </w:r>
      </w:hyperlink>
      <w:r w:rsidR="00F80FB5">
        <w:rPr>
          <w:sz w:val="22"/>
          <w:szCs w:val="22"/>
        </w:rPr>
        <w:t xml:space="preserve"> </w:t>
      </w:r>
    </w:p>
    <w:p w14:paraId="75BCACEC" w14:textId="77777777" w:rsidR="00536C8B" w:rsidRDefault="00536C8B" w:rsidP="00803F15">
      <w:pPr>
        <w:pStyle w:val="BodyText"/>
        <w:tabs>
          <w:tab w:val="left" w:pos="6120"/>
          <w:tab w:val="left" w:pos="8179"/>
        </w:tabs>
        <w:spacing w:before="147"/>
        <w:ind w:left="360"/>
        <w:jc w:val="both"/>
        <w:rPr>
          <w:b/>
          <w:bCs/>
          <w:color w:val="D3524D" w:themeColor="accent5" w:themeTint="99"/>
          <w:sz w:val="32"/>
          <w:szCs w:val="32"/>
        </w:rPr>
      </w:pPr>
    </w:p>
    <w:p w14:paraId="51889F70" w14:textId="02579A07" w:rsidR="00803F15" w:rsidRPr="00536C8B" w:rsidRDefault="00803F15" w:rsidP="00803F15">
      <w:pPr>
        <w:pStyle w:val="BodyText"/>
        <w:tabs>
          <w:tab w:val="left" w:pos="6120"/>
          <w:tab w:val="left" w:pos="8179"/>
        </w:tabs>
        <w:spacing w:before="147"/>
        <w:ind w:left="360"/>
        <w:jc w:val="both"/>
        <w:rPr>
          <w:b/>
          <w:bCs/>
          <w:color w:val="D3524D" w:themeColor="accent5" w:themeTint="99"/>
          <w:sz w:val="32"/>
          <w:szCs w:val="32"/>
        </w:rPr>
      </w:pPr>
      <w:r w:rsidRPr="00536C8B">
        <w:rPr>
          <w:b/>
          <w:bCs/>
          <w:color w:val="D3524D" w:themeColor="accent5" w:themeTint="99"/>
          <w:sz w:val="32"/>
          <w:szCs w:val="32"/>
        </w:rPr>
        <w:t>Student Expectations</w:t>
      </w:r>
    </w:p>
    <w:p w14:paraId="0A40884A" w14:textId="77777777" w:rsidR="00F80FB5" w:rsidRDefault="00803F15" w:rsidP="00803F15">
      <w:pPr>
        <w:pStyle w:val="BodyText"/>
        <w:tabs>
          <w:tab w:val="left" w:pos="6120"/>
          <w:tab w:val="left" w:pos="8179"/>
        </w:tabs>
        <w:spacing w:before="147"/>
        <w:ind w:left="360"/>
        <w:jc w:val="both"/>
        <w:rPr>
          <w:sz w:val="22"/>
          <w:szCs w:val="22"/>
        </w:rPr>
      </w:pPr>
      <w:r w:rsidRPr="00803F15">
        <w:rPr>
          <w:sz w:val="22"/>
          <w:szCs w:val="22"/>
        </w:rPr>
        <w:t xml:space="preserve">Arrive </w:t>
      </w:r>
      <w:r w:rsidR="00F80FB5">
        <w:rPr>
          <w:sz w:val="22"/>
          <w:szCs w:val="22"/>
        </w:rPr>
        <w:t xml:space="preserve">&amp; seated </w:t>
      </w:r>
      <w:r w:rsidRPr="00803F15">
        <w:rPr>
          <w:sz w:val="22"/>
          <w:szCs w:val="22"/>
        </w:rPr>
        <w:t xml:space="preserve">in the </w:t>
      </w:r>
      <w:r w:rsidR="00F80FB5">
        <w:rPr>
          <w:sz w:val="22"/>
          <w:szCs w:val="22"/>
        </w:rPr>
        <w:t xml:space="preserve">respective class 15 minutes before the scheduled start. </w:t>
      </w:r>
    </w:p>
    <w:p w14:paraId="2B7DFB97" w14:textId="6920FC76" w:rsidR="00803F15" w:rsidRPr="00803F15" w:rsidRDefault="00F80FB5" w:rsidP="00803F15">
      <w:pPr>
        <w:pStyle w:val="BodyText"/>
        <w:tabs>
          <w:tab w:val="left" w:pos="6120"/>
          <w:tab w:val="left" w:pos="8179"/>
        </w:tabs>
        <w:spacing w:before="147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G</w:t>
      </w:r>
      <w:r w:rsidR="00803F15" w:rsidRPr="00803F15">
        <w:rPr>
          <w:sz w:val="22"/>
          <w:szCs w:val="22"/>
        </w:rPr>
        <w:t>room</w:t>
      </w:r>
      <w:r>
        <w:rPr>
          <w:sz w:val="22"/>
          <w:szCs w:val="22"/>
        </w:rPr>
        <w:t xml:space="preserve">/ </w:t>
      </w:r>
      <w:r w:rsidR="002C51F4">
        <w:rPr>
          <w:sz w:val="22"/>
          <w:szCs w:val="22"/>
        </w:rPr>
        <w:t xml:space="preserve">Comb </w:t>
      </w:r>
      <w:r w:rsidR="002C51F4" w:rsidRPr="00803F15">
        <w:rPr>
          <w:sz w:val="22"/>
          <w:szCs w:val="22"/>
        </w:rPr>
        <w:t>your</w:t>
      </w:r>
      <w:r w:rsidR="00803F15" w:rsidRPr="00803F15">
        <w:rPr>
          <w:sz w:val="22"/>
          <w:szCs w:val="22"/>
        </w:rPr>
        <w:t xml:space="preserve"> hair and hair must be ti</w:t>
      </w:r>
      <w:r w:rsidR="002C51F4">
        <w:rPr>
          <w:sz w:val="22"/>
          <w:szCs w:val="22"/>
        </w:rPr>
        <w:t>died</w:t>
      </w:r>
      <w:r w:rsidR="00803F15" w:rsidRPr="00803F15">
        <w:rPr>
          <w:sz w:val="22"/>
          <w:szCs w:val="22"/>
        </w:rPr>
        <w:t xml:space="preserve"> away from the face</w:t>
      </w:r>
    </w:p>
    <w:p w14:paraId="1B298FD9" w14:textId="3F7B95B0" w:rsidR="00803F15" w:rsidRPr="00803F15" w:rsidRDefault="00803F15" w:rsidP="00803F15">
      <w:pPr>
        <w:pStyle w:val="BodyText"/>
        <w:tabs>
          <w:tab w:val="left" w:pos="6120"/>
          <w:tab w:val="left" w:pos="8179"/>
        </w:tabs>
        <w:spacing w:before="147"/>
        <w:ind w:left="360"/>
        <w:jc w:val="both"/>
        <w:rPr>
          <w:sz w:val="22"/>
          <w:szCs w:val="22"/>
        </w:rPr>
      </w:pPr>
      <w:r w:rsidRPr="00803F15">
        <w:rPr>
          <w:sz w:val="22"/>
          <w:szCs w:val="22"/>
        </w:rPr>
        <w:t xml:space="preserve">Bring </w:t>
      </w:r>
      <w:r w:rsidR="00F80FB5">
        <w:rPr>
          <w:sz w:val="22"/>
          <w:szCs w:val="22"/>
        </w:rPr>
        <w:t>required study</w:t>
      </w:r>
      <w:r w:rsidRPr="00803F15">
        <w:rPr>
          <w:sz w:val="22"/>
          <w:szCs w:val="22"/>
        </w:rPr>
        <w:t xml:space="preserve"> materials to class and be in their class for the specified time. Most </w:t>
      </w:r>
      <w:r w:rsidR="002C51F4">
        <w:rPr>
          <w:sz w:val="22"/>
          <w:szCs w:val="22"/>
        </w:rPr>
        <w:t xml:space="preserve">study </w:t>
      </w:r>
      <w:r w:rsidRPr="00803F15">
        <w:rPr>
          <w:sz w:val="22"/>
          <w:szCs w:val="22"/>
        </w:rPr>
        <w:t>material will be provided to students, but some books may have to be purchased separately</w:t>
      </w:r>
    </w:p>
    <w:p w14:paraId="24802FF5" w14:textId="2A9AAA1C" w:rsidR="00803F15" w:rsidRPr="00803F15" w:rsidRDefault="00803F15" w:rsidP="00803F15">
      <w:pPr>
        <w:pStyle w:val="BodyText"/>
        <w:tabs>
          <w:tab w:val="left" w:pos="6120"/>
          <w:tab w:val="left" w:pos="8179"/>
        </w:tabs>
        <w:spacing w:before="147"/>
        <w:ind w:left="360"/>
        <w:jc w:val="both"/>
        <w:rPr>
          <w:sz w:val="22"/>
          <w:szCs w:val="22"/>
        </w:rPr>
      </w:pPr>
      <w:r w:rsidRPr="00803F15">
        <w:rPr>
          <w:sz w:val="22"/>
          <w:szCs w:val="22"/>
        </w:rPr>
        <w:t>Be regular as punctuality is one of the cornerstones of Chinmaya Mission</w:t>
      </w:r>
    </w:p>
    <w:p w14:paraId="64BC7F5A" w14:textId="0A7CB4FD" w:rsidR="00803F15" w:rsidRPr="00803F15" w:rsidRDefault="00803F15" w:rsidP="00803F15">
      <w:pPr>
        <w:pStyle w:val="BodyText"/>
        <w:tabs>
          <w:tab w:val="left" w:pos="6120"/>
          <w:tab w:val="left" w:pos="8179"/>
        </w:tabs>
        <w:spacing w:before="147"/>
        <w:ind w:left="360"/>
        <w:jc w:val="both"/>
        <w:rPr>
          <w:sz w:val="22"/>
          <w:szCs w:val="22"/>
        </w:rPr>
      </w:pPr>
      <w:r w:rsidRPr="00803F15">
        <w:rPr>
          <w:sz w:val="22"/>
          <w:szCs w:val="22"/>
        </w:rPr>
        <w:t>Do your assigned Homework – it is meant to supplement the lessons taught</w:t>
      </w:r>
    </w:p>
    <w:p w14:paraId="2E6E8620" w14:textId="6D3805F4" w:rsidR="00803F15" w:rsidRPr="00803F15" w:rsidRDefault="00803F15" w:rsidP="00803F15">
      <w:pPr>
        <w:pStyle w:val="BodyText"/>
        <w:tabs>
          <w:tab w:val="left" w:pos="6120"/>
          <w:tab w:val="left" w:pos="8179"/>
        </w:tabs>
        <w:spacing w:before="147"/>
        <w:ind w:left="360"/>
        <w:jc w:val="both"/>
        <w:rPr>
          <w:sz w:val="22"/>
          <w:szCs w:val="22"/>
        </w:rPr>
      </w:pPr>
      <w:r w:rsidRPr="00803F15">
        <w:rPr>
          <w:sz w:val="22"/>
          <w:szCs w:val="22"/>
        </w:rPr>
        <w:t xml:space="preserve">Be respectful to fellow students, </w:t>
      </w:r>
      <w:proofErr w:type="gramStart"/>
      <w:r w:rsidRPr="00803F15">
        <w:rPr>
          <w:sz w:val="22"/>
          <w:szCs w:val="22"/>
        </w:rPr>
        <w:t>teachers</w:t>
      </w:r>
      <w:proofErr w:type="gramEnd"/>
      <w:r w:rsidRPr="00803F15">
        <w:rPr>
          <w:sz w:val="22"/>
          <w:szCs w:val="22"/>
        </w:rPr>
        <w:t xml:space="preserve"> and other adults</w:t>
      </w:r>
    </w:p>
    <w:p w14:paraId="611C38B7" w14:textId="0ABE37E9" w:rsidR="00803F15" w:rsidRPr="00803F15" w:rsidRDefault="00803F15" w:rsidP="00803F15">
      <w:pPr>
        <w:pStyle w:val="BodyText"/>
        <w:tabs>
          <w:tab w:val="left" w:pos="6120"/>
          <w:tab w:val="left" w:pos="8179"/>
        </w:tabs>
        <w:spacing w:before="147"/>
        <w:ind w:left="360"/>
        <w:jc w:val="both"/>
        <w:rPr>
          <w:sz w:val="22"/>
          <w:szCs w:val="22"/>
        </w:rPr>
      </w:pPr>
      <w:r w:rsidRPr="00803F15">
        <w:rPr>
          <w:sz w:val="22"/>
          <w:szCs w:val="22"/>
        </w:rPr>
        <w:t xml:space="preserve">Ensure you leave the assembly area and the </w:t>
      </w:r>
      <w:r w:rsidR="002C51F4" w:rsidRPr="00803F15">
        <w:rPr>
          <w:sz w:val="22"/>
          <w:szCs w:val="22"/>
        </w:rPr>
        <w:t>classroom</w:t>
      </w:r>
      <w:r w:rsidRPr="00803F15">
        <w:rPr>
          <w:sz w:val="22"/>
          <w:szCs w:val="22"/>
        </w:rPr>
        <w:t xml:space="preserve"> very clean</w:t>
      </w:r>
    </w:p>
    <w:p w14:paraId="09F9AAE2" w14:textId="05264B89" w:rsidR="00F80FB5" w:rsidRPr="00803F15" w:rsidRDefault="00803F15" w:rsidP="00F80FB5">
      <w:pPr>
        <w:pStyle w:val="BodyText"/>
        <w:tabs>
          <w:tab w:val="left" w:pos="6120"/>
          <w:tab w:val="left" w:pos="8179"/>
        </w:tabs>
        <w:spacing w:before="147"/>
        <w:ind w:left="360"/>
        <w:jc w:val="both"/>
        <w:rPr>
          <w:sz w:val="22"/>
          <w:szCs w:val="22"/>
        </w:rPr>
      </w:pPr>
      <w:r w:rsidRPr="00803F15">
        <w:rPr>
          <w:sz w:val="22"/>
          <w:szCs w:val="22"/>
        </w:rPr>
        <w:t xml:space="preserve">Exhibit </w:t>
      </w:r>
      <w:r w:rsidR="00F80FB5">
        <w:rPr>
          <w:sz w:val="22"/>
          <w:szCs w:val="22"/>
        </w:rPr>
        <w:t>courteous</w:t>
      </w:r>
      <w:r w:rsidRPr="00803F15">
        <w:rPr>
          <w:sz w:val="22"/>
          <w:szCs w:val="22"/>
        </w:rPr>
        <w:t xml:space="preserve"> </w:t>
      </w:r>
      <w:r w:rsidR="00F80FB5" w:rsidRPr="00803F15">
        <w:rPr>
          <w:sz w:val="22"/>
          <w:szCs w:val="22"/>
        </w:rPr>
        <w:t>behavior</w:t>
      </w:r>
      <w:r w:rsidRPr="00803F15">
        <w:rPr>
          <w:sz w:val="22"/>
          <w:szCs w:val="22"/>
        </w:rPr>
        <w:t xml:space="preserve"> during </w:t>
      </w:r>
      <w:r w:rsidR="00F80FB5">
        <w:rPr>
          <w:sz w:val="22"/>
          <w:szCs w:val="22"/>
        </w:rPr>
        <w:t xml:space="preserve">class &amp; </w:t>
      </w:r>
      <w:r w:rsidRPr="00803F15">
        <w:rPr>
          <w:sz w:val="22"/>
          <w:szCs w:val="22"/>
        </w:rPr>
        <w:t>all CMCC events from the time you enter the building till you leave</w:t>
      </w:r>
      <w:r w:rsidR="00F80FB5">
        <w:rPr>
          <w:sz w:val="22"/>
          <w:szCs w:val="22"/>
        </w:rPr>
        <w:t>,</w:t>
      </w:r>
      <w:r w:rsidR="00F80FB5" w:rsidRPr="00803F15">
        <w:rPr>
          <w:sz w:val="22"/>
          <w:szCs w:val="22"/>
        </w:rPr>
        <w:t xml:space="preserve"> polite language with peers &amp; teachers</w:t>
      </w:r>
    </w:p>
    <w:p w14:paraId="4F484557" w14:textId="3E7389C3" w:rsidR="00803F15" w:rsidRDefault="00F80FB5" w:rsidP="00803F15">
      <w:pPr>
        <w:pStyle w:val="BodyText"/>
        <w:tabs>
          <w:tab w:val="left" w:pos="6120"/>
          <w:tab w:val="left" w:pos="8179"/>
        </w:tabs>
        <w:spacing w:before="147"/>
        <w:ind w:left="360"/>
        <w:jc w:val="both"/>
        <w:rPr>
          <w:sz w:val="22"/>
          <w:szCs w:val="22"/>
        </w:rPr>
      </w:pPr>
      <w:r w:rsidRPr="00803F15">
        <w:rPr>
          <w:sz w:val="22"/>
          <w:szCs w:val="22"/>
        </w:rPr>
        <w:t>NO</w:t>
      </w:r>
      <w:r>
        <w:rPr>
          <w:sz w:val="22"/>
          <w:szCs w:val="22"/>
        </w:rPr>
        <w:t xml:space="preserve"> - </w:t>
      </w:r>
      <w:r w:rsidRPr="00803F15">
        <w:rPr>
          <w:sz w:val="22"/>
          <w:szCs w:val="22"/>
        </w:rPr>
        <w:t>chew</w:t>
      </w:r>
      <w:r>
        <w:rPr>
          <w:sz w:val="22"/>
          <w:szCs w:val="22"/>
        </w:rPr>
        <w:t>ing</w:t>
      </w:r>
      <w:r w:rsidRPr="00803F15">
        <w:rPr>
          <w:sz w:val="22"/>
          <w:szCs w:val="22"/>
        </w:rPr>
        <w:t xml:space="preserve"> gum</w:t>
      </w:r>
      <w:r>
        <w:rPr>
          <w:sz w:val="22"/>
          <w:szCs w:val="22"/>
        </w:rPr>
        <w:t>s</w:t>
      </w:r>
      <w:r w:rsidRPr="00803F15">
        <w:rPr>
          <w:sz w:val="22"/>
          <w:szCs w:val="22"/>
        </w:rPr>
        <w:t>,</w:t>
      </w:r>
      <w:r>
        <w:rPr>
          <w:sz w:val="22"/>
          <w:szCs w:val="22"/>
        </w:rPr>
        <w:t xml:space="preserve"> eating </w:t>
      </w:r>
      <w:r w:rsidRPr="00803F15">
        <w:rPr>
          <w:sz w:val="22"/>
          <w:szCs w:val="22"/>
        </w:rPr>
        <w:t>foods</w:t>
      </w:r>
      <w:r>
        <w:rPr>
          <w:sz w:val="22"/>
          <w:szCs w:val="22"/>
        </w:rPr>
        <w:t xml:space="preserve"> </w:t>
      </w:r>
      <w:r w:rsidRPr="00803F15">
        <w:rPr>
          <w:sz w:val="22"/>
          <w:szCs w:val="22"/>
        </w:rPr>
        <w:t>and drinks</w:t>
      </w:r>
      <w:r>
        <w:rPr>
          <w:sz w:val="22"/>
          <w:szCs w:val="22"/>
        </w:rPr>
        <w:t>,</w:t>
      </w:r>
      <w:r w:rsidRPr="00F80FB5">
        <w:rPr>
          <w:sz w:val="22"/>
          <w:szCs w:val="22"/>
        </w:rPr>
        <w:t xml:space="preserve"> </w:t>
      </w:r>
      <w:r w:rsidRPr="00803F15">
        <w:rPr>
          <w:sz w:val="22"/>
          <w:szCs w:val="22"/>
        </w:rPr>
        <w:t xml:space="preserve">disruption </w:t>
      </w:r>
      <w:r>
        <w:rPr>
          <w:sz w:val="22"/>
          <w:szCs w:val="22"/>
        </w:rPr>
        <w:t xml:space="preserve">to </w:t>
      </w:r>
      <w:r w:rsidRPr="00803F15">
        <w:rPr>
          <w:sz w:val="22"/>
          <w:szCs w:val="22"/>
        </w:rPr>
        <w:t>class</w:t>
      </w:r>
      <w:r w:rsidR="00DA7CCE">
        <w:rPr>
          <w:sz w:val="22"/>
          <w:szCs w:val="22"/>
        </w:rPr>
        <w:t>/prayers</w:t>
      </w:r>
      <w:r>
        <w:rPr>
          <w:sz w:val="22"/>
          <w:szCs w:val="22"/>
        </w:rPr>
        <w:t>, cell phone calls or texts</w:t>
      </w:r>
      <w:r w:rsidR="00DA7CCE">
        <w:rPr>
          <w:sz w:val="22"/>
          <w:szCs w:val="22"/>
        </w:rPr>
        <w:t xml:space="preserve"> (cell phones must switch off/ or in silent mode)</w:t>
      </w:r>
      <w:r>
        <w:rPr>
          <w:sz w:val="22"/>
          <w:szCs w:val="22"/>
        </w:rPr>
        <w:t xml:space="preserve"> - </w:t>
      </w:r>
      <w:r w:rsidRPr="00803F15">
        <w:rPr>
          <w:sz w:val="22"/>
          <w:szCs w:val="22"/>
        </w:rPr>
        <w:t>during assembly or in the classrooms</w:t>
      </w:r>
    </w:p>
    <w:p w14:paraId="7178DD70" w14:textId="7BCCBF95" w:rsidR="002C51F4" w:rsidRPr="00803F15" w:rsidRDefault="002C51F4" w:rsidP="00803F15">
      <w:pPr>
        <w:pStyle w:val="BodyText"/>
        <w:tabs>
          <w:tab w:val="left" w:pos="6120"/>
          <w:tab w:val="left" w:pos="8179"/>
        </w:tabs>
        <w:spacing w:before="147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Encourage your active participation &amp; support CMCC events </w:t>
      </w:r>
    </w:p>
    <w:p w14:paraId="0D275094" w14:textId="732E3326" w:rsidR="00803F15" w:rsidRPr="00DA7CCE" w:rsidRDefault="00803F15" w:rsidP="00803F15">
      <w:pPr>
        <w:pStyle w:val="BodyText"/>
        <w:tabs>
          <w:tab w:val="left" w:pos="6120"/>
          <w:tab w:val="left" w:pos="8179"/>
        </w:tabs>
        <w:spacing w:before="147"/>
        <w:ind w:left="360"/>
        <w:jc w:val="both"/>
        <w:rPr>
          <w:b/>
          <w:bCs/>
          <w:color w:val="D3524D" w:themeColor="accent5" w:themeTint="99"/>
          <w:sz w:val="28"/>
          <w:szCs w:val="28"/>
        </w:rPr>
      </w:pPr>
      <w:r w:rsidRPr="00DA7CCE">
        <w:rPr>
          <w:b/>
          <w:bCs/>
          <w:color w:val="D3524D" w:themeColor="accent5" w:themeTint="99"/>
          <w:sz w:val="28"/>
          <w:szCs w:val="28"/>
        </w:rPr>
        <w:t>Dress Code</w:t>
      </w:r>
    </w:p>
    <w:p w14:paraId="384AE7BA" w14:textId="4E6D3BB4" w:rsidR="00803F15" w:rsidRPr="00803F15" w:rsidRDefault="00803F15" w:rsidP="00803F15">
      <w:pPr>
        <w:pStyle w:val="BodyText"/>
        <w:tabs>
          <w:tab w:val="left" w:pos="6120"/>
          <w:tab w:val="left" w:pos="8179"/>
        </w:tabs>
        <w:spacing w:before="147"/>
        <w:ind w:left="360"/>
        <w:jc w:val="both"/>
        <w:rPr>
          <w:sz w:val="22"/>
          <w:szCs w:val="22"/>
        </w:rPr>
      </w:pPr>
      <w:r w:rsidRPr="00803F15">
        <w:rPr>
          <w:sz w:val="22"/>
          <w:szCs w:val="22"/>
        </w:rPr>
        <w:t xml:space="preserve">Everyone is expected to dress in comfortable, modest clothing (shirts, pants, knee length shorts or skirts). We encourage you to wear appropriate Indian clothing (saree, salwar kameez or kurta, </w:t>
      </w:r>
      <w:proofErr w:type="spellStart"/>
      <w:r w:rsidRPr="00803F15">
        <w:rPr>
          <w:sz w:val="22"/>
          <w:szCs w:val="22"/>
        </w:rPr>
        <w:t>pyjama</w:t>
      </w:r>
      <w:proofErr w:type="spellEnd"/>
      <w:r w:rsidRPr="00803F15">
        <w:rPr>
          <w:sz w:val="22"/>
          <w:szCs w:val="22"/>
        </w:rPr>
        <w:t>) for all sessions and functions of CMCC</w:t>
      </w:r>
    </w:p>
    <w:p w14:paraId="2CA8999F" w14:textId="31296471" w:rsidR="00803F15" w:rsidRPr="00803F15" w:rsidRDefault="00803F15" w:rsidP="00803F15">
      <w:pPr>
        <w:pStyle w:val="BodyText"/>
        <w:tabs>
          <w:tab w:val="left" w:pos="6120"/>
          <w:tab w:val="left" w:pos="8179"/>
        </w:tabs>
        <w:spacing w:before="147"/>
        <w:ind w:left="360"/>
        <w:jc w:val="both"/>
        <w:rPr>
          <w:sz w:val="22"/>
          <w:szCs w:val="22"/>
        </w:rPr>
      </w:pPr>
      <w:r w:rsidRPr="00803F15">
        <w:rPr>
          <w:sz w:val="22"/>
          <w:szCs w:val="22"/>
        </w:rPr>
        <w:t>Boys: no ripped t-shirts, visible boxers or clothing that may contain profanity</w:t>
      </w:r>
    </w:p>
    <w:p w14:paraId="4A95B249" w14:textId="62839E42" w:rsidR="00803F15" w:rsidRDefault="00803F15" w:rsidP="00803F15">
      <w:pPr>
        <w:pStyle w:val="BodyText"/>
        <w:tabs>
          <w:tab w:val="left" w:pos="6120"/>
          <w:tab w:val="left" w:pos="8179"/>
        </w:tabs>
        <w:spacing w:before="147"/>
        <w:ind w:left="360"/>
        <w:jc w:val="both"/>
        <w:rPr>
          <w:sz w:val="22"/>
          <w:szCs w:val="22"/>
        </w:rPr>
      </w:pPr>
      <w:r w:rsidRPr="00803F15">
        <w:rPr>
          <w:sz w:val="22"/>
          <w:szCs w:val="22"/>
        </w:rPr>
        <w:t>Girls: no midriff bearing tops, no tank tops, clothing that may contain profanity or extremely short s</w:t>
      </w:r>
      <w:r w:rsidR="00DA7CCE">
        <w:rPr>
          <w:sz w:val="22"/>
          <w:szCs w:val="22"/>
        </w:rPr>
        <w:t>kirts</w:t>
      </w:r>
    </w:p>
    <w:p w14:paraId="6E5B2503" w14:textId="39A7D887" w:rsidR="00DA7CCE" w:rsidRDefault="00DA7CCE" w:rsidP="00803F15">
      <w:pPr>
        <w:pStyle w:val="BodyText"/>
        <w:tabs>
          <w:tab w:val="left" w:pos="6120"/>
          <w:tab w:val="left" w:pos="8179"/>
        </w:tabs>
        <w:spacing w:before="147"/>
        <w:ind w:left="360"/>
        <w:jc w:val="both"/>
        <w:rPr>
          <w:sz w:val="22"/>
          <w:szCs w:val="22"/>
        </w:rPr>
      </w:pPr>
    </w:p>
    <w:p w14:paraId="772A975E" w14:textId="7EDBBACD" w:rsidR="00DA7CCE" w:rsidRPr="00DA7CCE" w:rsidRDefault="00DA7CCE" w:rsidP="00DA7CCE">
      <w:pPr>
        <w:pStyle w:val="BodyText"/>
        <w:tabs>
          <w:tab w:val="left" w:pos="6120"/>
          <w:tab w:val="left" w:pos="8179"/>
        </w:tabs>
        <w:spacing w:before="147"/>
        <w:jc w:val="both"/>
        <w:rPr>
          <w:b/>
          <w:bCs/>
          <w:color w:val="D3524D" w:themeColor="accent5" w:themeTint="99"/>
          <w:sz w:val="28"/>
          <w:szCs w:val="28"/>
        </w:rPr>
      </w:pPr>
      <w:r w:rsidRPr="00DA7CCE">
        <w:rPr>
          <w:b/>
          <w:bCs/>
          <w:color w:val="D3524D" w:themeColor="accent5" w:themeTint="99"/>
          <w:sz w:val="28"/>
          <w:szCs w:val="28"/>
        </w:rPr>
        <w:t>Fire &amp; Emergency</w:t>
      </w:r>
    </w:p>
    <w:p w14:paraId="5AB6B5B9" w14:textId="00D6558C" w:rsidR="00803F15" w:rsidRDefault="00DA7CCE" w:rsidP="008B7B4C">
      <w:pPr>
        <w:pStyle w:val="BodyText"/>
        <w:tabs>
          <w:tab w:val="left" w:pos="6120"/>
          <w:tab w:val="left" w:pos="8179"/>
        </w:tabs>
        <w:spacing w:before="147"/>
      </w:pPr>
      <w:r>
        <w:t xml:space="preserve">In the event of emergency or fire everyone is advised to follow the local building regulations / posted advised at the venue. Please advise children to remain calm and follow the teachers/ organizers advise. </w:t>
      </w:r>
      <w:r>
        <w:tab/>
      </w:r>
    </w:p>
    <w:p w14:paraId="2B3C6DC9" w14:textId="484C8220" w:rsidR="00803F15" w:rsidRDefault="00803F15" w:rsidP="008B7B4C">
      <w:pPr>
        <w:pStyle w:val="BodyText"/>
        <w:tabs>
          <w:tab w:val="left" w:pos="6120"/>
          <w:tab w:val="left" w:pos="8179"/>
        </w:tabs>
        <w:spacing w:before="147"/>
      </w:pPr>
    </w:p>
    <w:p w14:paraId="3A28D1C1" w14:textId="4B03A192" w:rsidR="00803F15" w:rsidRDefault="00803F15" w:rsidP="008B7B4C">
      <w:pPr>
        <w:pStyle w:val="BodyText"/>
        <w:tabs>
          <w:tab w:val="left" w:pos="6120"/>
          <w:tab w:val="left" w:pos="8179"/>
        </w:tabs>
        <w:spacing w:before="147"/>
      </w:pPr>
    </w:p>
    <w:p w14:paraId="655A2A50" w14:textId="4F163BD1" w:rsidR="00803F15" w:rsidRDefault="00803F15" w:rsidP="008B7B4C">
      <w:pPr>
        <w:pStyle w:val="BodyText"/>
        <w:tabs>
          <w:tab w:val="left" w:pos="6120"/>
          <w:tab w:val="left" w:pos="8179"/>
        </w:tabs>
        <w:spacing w:before="147"/>
      </w:pPr>
    </w:p>
    <w:p w14:paraId="2301AB53" w14:textId="1216664C" w:rsidR="00803F15" w:rsidRDefault="00803F15" w:rsidP="008B7B4C">
      <w:pPr>
        <w:pStyle w:val="BodyText"/>
        <w:tabs>
          <w:tab w:val="left" w:pos="6120"/>
          <w:tab w:val="left" w:pos="8179"/>
        </w:tabs>
        <w:spacing w:before="147"/>
      </w:pPr>
    </w:p>
    <w:p w14:paraId="005F2E9B" w14:textId="77777777" w:rsidR="00803F15" w:rsidRDefault="00803F15" w:rsidP="008B7B4C">
      <w:pPr>
        <w:pStyle w:val="BodyText"/>
        <w:tabs>
          <w:tab w:val="left" w:pos="6120"/>
          <w:tab w:val="left" w:pos="8179"/>
        </w:tabs>
        <w:spacing w:before="147"/>
      </w:pPr>
    </w:p>
    <w:p w14:paraId="19EDAA6D" w14:textId="77777777" w:rsidR="008B7B4C" w:rsidRPr="0006568A" w:rsidRDefault="008B7B4C" w:rsidP="008B7B4C">
      <w:pPr>
        <w:pStyle w:val="BodyText"/>
        <w:tabs>
          <w:tab w:val="left" w:pos="6120"/>
          <w:tab w:val="left" w:pos="8179"/>
        </w:tabs>
        <w:spacing w:before="147"/>
      </w:pPr>
    </w:p>
    <w:sectPr w:rsidR="008B7B4C" w:rsidRPr="0006568A" w:rsidSect="00745FD5">
      <w:headerReference w:type="default" r:id="rId19"/>
      <w:footerReference w:type="default" r:id="rId20"/>
      <w:pgSz w:w="12240" w:h="15840"/>
      <w:pgMar w:top="1440" w:right="1440" w:bottom="1440" w:left="1440" w:header="283" w:footer="28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008933" w14:textId="77777777" w:rsidR="00D64495" w:rsidRDefault="00D64495" w:rsidP="000172E5">
      <w:pPr>
        <w:spacing w:after="0" w:line="240" w:lineRule="auto"/>
      </w:pPr>
      <w:r>
        <w:separator/>
      </w:r>
    </w:p>
  </w:endnote>
  <w:endnote w:type="continuationSeparator" w:id="0">
    <w:p w14:paraId="4789E495" w14:textId="77777777" w:rsidR="00D64495" w:rsidRDefault="00D6449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7FF4AA4-C56E-4EC7-B0AC-60CB7FC96479}"/>
    <w:embedBold r:id="rId2" w:fontKey="{755C1B08-A647-4E19-93AF-5B636ECB3A8D}"/>
    <w:embedItalic r:id="rId3" w:fontKey="{8955895B-D0F9-482E-A09B-8DE2772AEE35}"/>
    <w:embedBoldItalic r:id="rId4" w:fontKey="{B561F5B9-76DD-4BD3-AD74-1819CF07BCB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CF4BCBFD-D754-489A-BA31-86310CAE16A2}"/>
    <w:embedBold r:id="rId6" w:fontKey="{014E27E8-BAA3-463A-AD84-5A24CF2D5ED0}"/>
    <w:embedItalic r:id="rId7" w:fontKey="{F40148C6-6D71-461F-BABA-9023E6DDDC5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5100F964-680E-4DD3-926C-211DCD5071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607E3A71-B159-4952-8453-4295D3A0160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797B338C-23C7-4A29-B884-767656AC4207}"/>
    <w:embedBold r:id="rId11" w:fontKey="{72FE1CFB-0026-44C6-AF55-D6A607DB28DF}"/>
    <w:embedItalic r:id="rId12" w:fontKey="{AE3B22C8-DA32-4825-9614-933CD47C9CDD}"/>
    <w:embedBoldItalic r:id="rId13" w:fontKey="{6F52F437-0AD8-4E58-835E-29CB5F950A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827BE730-7AE8-49AE-B00A-407F34AD25C5}"/>
    <w:embedBold r:id="rId15" w:fontKey="{DEFD1496-7A63-4AC3-BA15-8DBABD37A8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AAB76E" w14:textId="747FD0A8" w:rsidR="005409E3" w:rsidRPr="00091AC0" w:rsidRDefault="006F4675" w:rsidP="005409E3">
    <w:pPr>
      <w:pStyle w:val="Footer"/>
      <w:jc w:val="center"/>
      <w:rPr>
        <w:rFonts w:asciiTheme="majorHAnsi" w:hAnsiTheme="majorHAnsi"/>
        <w:b/>
        <w:bCs/>
        <w:color w:val="D3524D" w:themeColor="accent5" w:themeTint="99"/>
        <w:sz w:val="36"/>
        <w:szCs w:val="48"/>
      </w:rPr>
    </w:pPr>
    <w:r w:rsidRPr="0067047F">
      <w:rPr>
        <w:rFonts w:asciiTheme="majorHAnsi" w:hAnsiTheme="majorHAnsi"/>
        <w:b/>
        <w:bCs/>
        <w:noProof/>
        <w:sz w:val="36"/>
        <w:szCs w:val="4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74B357" wp14:editId="1CF3143F">
              <wp:simplePos x="0" y="0"/>
              <wp:positionH relativeFrom="page">
                <wp:align>left</wp:align>
              </wp:positionH>
              <wp:positionV relativeFrom="paragraph">
                <wp:posOffset>-55880</wp:posOffset>
              </wp:positionV>
              <wp:extent cx="7804150" cy="6350"/>
              <wp:effectExtent l="0" t="0" r="25400" b="317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804150" cy="635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A1EE913" id="Straight Connector 24" o:spid="_x0000_s1026" style="position:absolute;flip:y;z-index:25166028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-4.4pt" to="614.5pt,-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" strokecolor="#731f1c [3208]" strokeweight="1.5pt">
              <v:stroke joinstyle="miter"/>
              <w10:wrap anchorx="page"/>
            </v:line>
          </w:pict>
        </mc:Fallback>
      </mc:AlternateContent>
    </w:r>
    <w:r w:rsidR="005409E3" w:rsidRPr="0067047F">
      <w:rPr>
        <w:rFonts w:asciiTheme="majorHAnsi" w:hAnsiTheme="majorHAnsi"/>
        <w:b/>
        <w:bCs/>
        <w:sz w:val="36"/>
        <w:szCs w:val="48"/>
      </w:rPr>
      <w:t>Chinmaya Mission Calgary Center</w:t>
    </w:r>
  </w:p>
  <w:p w14:paraId="72660328" w14:textId="7AE198AA" w:rsidR="005409E3" w:rsidRPr="0067047F" w:rsidRDefault="005409E3" w:rsidP="005409E3">
    <w:pPr>
      <w:pStyle w:val="Footer"/>
      <w:jc w:val="center"/>
      <w:rPr>
        <w:b/>
        <w:bCs/>
      </w:rPr>
    </w:pPr>
    <w:r w:rsidRPr="0067047F">
      <w:rPr>
        <w:b/>
        <w:bCs/>
      </w:rPr>
      <w:t xml:space="preserve">1016 40 Avenue NW Calgary T2K 0E9 AB Canada email: </w:t>
    </w:r>
    <w:hyperlink r:id="rId1" w:history="1">
      <w:r w:rsidRPr="0067047F">
        <w:rPr>
          <w:rStyle w:val="Hyperlink"/>
          <w:b/>
          <w:bCs/>
          <w:color w:val="auto"/>
        </w:rPr>
        <w:t>info@chinmayacalgary.org</w:t>
      </w:r>
    </w:hyperlink>
    <w:r w:rsidRPr="0067047F">
      <w:rPr>
        <w:b/>
        <w:bCs/>
      </w:rPr>
      <w:t xml:space="preserve"> | P: 403-242-4982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438109" w14:textId="77777777" w:rsidR="00D64495" w:rsidRDefault="00D64495" w:rsidP="000172E5">
      <w:pPr>
        <w:spacing w:after="0" w:line="240" w:lineRule="auto"/>
      </w:pPr>
      <w:r>
        <w:separator/>
      </w:r>
    </w:p>
  </w:footnote>
  <w:footnote w:type="continuationSeparator" w:id="0">
    <w:p w14:paraId="258E12F5" w14:textId="77777777" w:rsidR="00D64495" w:rsidRDefault="00D6449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096"/>
      <w:gridCol w:w="1096"/>
    </w:tblGrid>
    <w:tr w:rsidR="00745FD5" w:rsidRPr="00637200" w14:paraId="17BF0A5A" w14:textId="0F4FFC6E" w:rsidTr="00FF2BE1">
      <w:trPr>
        <w:trHeight w:val="213"/>
      </w:trPr>
      <w:tc>
        <w:tcPr>
          <w:tcW w:w="1096" w:type="dxa"/>
          <w:vAlign w:val="center"/>
        </w:tcPr>
        <w:p w14:paraId="464A813A" w14:textId="4653AB0F" w:rsidR="00745FD5" w:rsidRPr="00637200" w:rsidRDefault="00745FD5" w:rsidP="00745FD5">
          <w:pPr>
            <w:pStyle w:val="Header"/>
          </w:pPr>
          <w:r w:rsidRPr="00637200">
            <w:rPr>
              <w:noProof/>
            </w:rPr>
            <w:drawing>
              <wp:inline distT="0" distB="0" distL="0" distR="0" wp14:anchorId="444838AF" wp14:editId="61492040">
                <wp:extent cx="546100" cy="533399"/>
                <wp:effectExtent l="0" t="0" r="6350" b="635"/>
                <wp:docPr id="2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197" cy="5403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96" w:type="dxa"/>
          <w:vAlign w:val="center"/>
        </w:tcPr>
        <w:p w14:paraId="0A93B080" w14:textId="2487AE90" w:rsidR="00745FD5" w:rsidRPr="00637200" w:rsidRDefault="00745FD5" w:rsidP="00745FD5">
          <w:pPr>
            <w:spacing w:before="0"/>
            <w:rPr>
              <w:b/>
            </w:rPr>
          </w:pPr>
        </w:p>
      </w:tc>
    </w:tr>
  </w:tbl>
  <w:p w14:paraId="16FCCF54" w14:textId="22E3F15B" w:rsidR="000172E5" w:rsidRPr="00311D4F" w:rsidRDefault="006F4675" w:rsidP="00311D4F">
    <w:pPr>
      <w:pStyle w:val="NoSpacing"/>
    </w:pPr>
    <w:r>
      <w:rPr>
        <w:rFonts w:asciiTheme="majorHAnsi" w:hAnsiTheme="majorHAnsi"/>
        <w:b/>
        <w:bCs/>
        <w:noProof/>
        <w:color w:val="731F1C" w:themeColor="accent5"/>
        <w:sz w:val="36"/>
        <w:szCs w:val="4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DAF046E" wp14:editId="1CFAD36E">
              <wp:simplePos x="0" y="0"/>
              <wp:positionH relativeFrom="page">
                <wp:align>left</wp:align>
              </wp:positionH>
              <wp:positionV relativeFrom="paragraph">
                <wp:posOffset>30480</wp:posOffset>
              </wp:positionV>
              <wp:extent cx="8718550" cy="12700"/>
              <wp:effectExtent l="0" t="0" r="25400" b="25400"/>
              <wp:wrapNone/>
              <wp:docPr id="25" name="Straight Connecto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18550" cy="1270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731F1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FA8E1B" id="Straight Connector 2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.4pt" to="686.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" strokecolor="#731f1c" strokeweight="1.5pt">
              <v:stroke joinstyle="miter"/>
              <w10:wrap anchorx="page"/>
            </v:line>
          </w:pict>
        </mc:Fallback>
      </mc:AlternateContent>
    </w:r>
    <w:r w:rsidR="00745FD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E78510" wp14:editId="0E7A8B9F">
              <wp:simplePos x="0" y="0"/>
              <wp:positionH relativeFrom="column">
                <wp:posOffset>774700</wp:posOffset>
              </wp:positionH>
              <wp:positionV relativeFrom="page">
                <wp:posOffset>304800</wp:posOffset>
              </wp:positionV>
              <wp:extent cx="4013200" cy="520700"/>
              <wp:effectExtent l="0" t="0" r="25400" b="1270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2070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1947B78" w14:textId="13DD56A0" w:rsidR="00745FD5" w:rsidRPr="0067047F" w:rsidRDefault="00745FD5">
                          <w:pPr>
                            <w:rPr>
                              <w:rFonts w:asciiTheme="majorHAnsi" w:hAnsiTheme="majorHAnsi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67047F">
                            <w:rPr>
                              <w:rFonts w:asciiTheme="majorHAnsi" w:hAnsiTheme="majorHAnsi"/>
                              <w:b/>
                              <w:bCs/>
                              <w:sz w:val="36"/>
                              <w:szCs w:val="36"/>
                            </w:rPr>
                            <w:t xml:space="preserve">CMCC Registration Form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E7851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61pt;margin-top:24pt;width:316pt;height: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" fillcolor="#f0c5c3 [664]" strokeweight=".5pt">
              <v:textbox>
                <w:txbxContent>
                  <w:p w14:paraId="71947B78" w14:textId="13DD56A0" w:rsidR="00745FD5" w:rsidRPr="0067047F" w:rsidRDefault="00745FD5">
                    <w:pPr>
                      <w:rPr>
                        <w:rFonts w:asciiTheme="majorHAnsi" w:hAnsiTheme="majorHAnsi"/>
                        <w:b/>
                        <w:bCs/>
                        <w:sz w:val="36"/>
                        <w:szCs w:val="36"/>
                      </w:rPr>
                    </w:pPr>
                    <w:r w:rsidRPr="0067047F">
                      <w:rPr>
                        <w:rFonts w:asciiTheme="majorHAnsi" w:hAnsiTheme="majorHAnsi"/>
                        <w:b/>
                        <w:bCs/>
                        <w:sz w:val="36"/>
                        <w:szCs w:val="36"/>
                      </w:rPr>
                      <w:t xml:space="preserve">CMCC Registration Form 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A293B"/>
    <w:multiLevelType w:val="hybridMultilevel"/>
    <w:tmpl w:val="05700502"/>
    <w:lvl w:ilvl="0" w:tplc="8542DAF2">
      <w:start w:val="1"/>
      <w:numFmt w:val="bullet"/>
      <w:lvlText w:val=""/>
      <w:lvlJc w:val="left"/>
      <w:pPr>
        <w:ind w:left="301" w:hanging="202"/>
      </w:pPr>
      <w:rPr>
        <w:rFonts w:ascii="Wingdings" w:eastAsia="Wingdings" w:hAnsi="Wingdings" w:hint="default"/>
        <w:sz w:val="17"/>
        <w:szCs w:val="17"/>
      </w:rPr>
    </w:lvl>
    <w:lvl w:ilvl="1" w:tplc="026C3470">
      <w:start w:val="1"/>
      <w:numFmt w:val="bullet"/>
      <w:lvlText w:val="•"/>
      <w:lvlJc w:val="left"/>
      <w:pPr>
        <w:ind w:left="524" w:hanging="202"/>
      </w:pPr>
      <w:rPr>
        <w:rFonts w:hint="default"/>
      </w:rPr>
    </w:lvl>
    <w:lvl w:ilvl="2" w:tplc="0986CF4E">
      <w:start w:val="1"/>
      <w:numFmt w:val="bullet"/>
      <w:lvlText w:val="•"/>
      <w:lvlJc w:val="left"/>
      <w:pPr>
        <w:ind w:left="747" w:hanging="202"/>
      </w:pPr>
      <w:rPr>
        <w:rFonts w:hint="default"/>
      </w:rPr>
    </w:lvl>
    <w:lvl w:ilvl="3" w:tplc="827431C0">
      <w:start w:val="1"/>
      <w:numFmt w:val="bullet"/>
      <w:lvlText w:val="•"/>
      <w:lvlJc w:val="left"/>
      <w:pPr>
        <w:ind w:left="970" w:hanging="202"/>
      </w:pPr>
      <w:rPr>
        <w:rFonts w:hint="default"/>
      </w:rPr>
    </w:lvl>
    <w:lvl w:ilvl="4" w:tplc="1B2A611E">
      <w:start w:val="1"/>
      <w:numFmt w:val="bullet"/>
      <w:lvlText w:val="•"/>
      <w:lvlJc w:val="left"/>
      <w:pPr>
        <w:ind w:left="1194" w:hanging="202"/>
      </w:pPr>
      <w:rPr>
        <w:rFonts w:hint="default"/>
      </w:rPr>
    </w:lvl>
    <w:lvl w:ilvl="5" w:tplc="1A360878">
      <w:start w:val="1"/>
      <w:numFmt w:val="bullet"/>
      <w:lvlText w:val="•"/>
      <w:lvlJc w:val="left"/>
      <w:pPr>
        <w:ind w:left="1417" w:hanging="202"/>
      </w:pPr>
      <w:rPr>
        <w:rFonts w:hint="default"/>
      </w:rPr>
    </w:lvl>
    <w:lvl w:ilvl="6" w:tplc="38A45740">
      <w:start w:val="1"/>
      <w:numFmt w:val="bullet"/>
      <w:lvlText w:val="•"/>
      <w:lvlJc w:val="left"/>
      <w:pPr>
        <w:ind w:left="1640" w:hanging="202"/>
      </w:pPr>
      <w:rPr>
        <w:rFonts w:hint="default"/>
      </w:rPr>
    </w:lvl>
    <w:lvl w:ilvl="7" w:tplc="978C7774">
      <w:start w:val="1"/>
      <w:numFmt w:val="bullet"/>
      <w:lvlText w:val="•"/>
      <w:lvlJc w:val="left"/>
      <w:pPr>
        <w:ind w:left="1863" w:hanging="202"/>
      </w:pPr>
      <w:rPr>
        <w:rFonts w:hint="default"/>
      </w:rPr>
    </w:lvl>
    <w:lvl w:ilvl="8" w:tplc="2640C3B2">
      <w:start w:val="1"/>
      <w:numFmt w:val="bullet"/>
      <w:lvlText w:val="•"/>
      <w:lvlJc w:val="left"/>
      <w:pPr>
        <w:ind w:left="2086" w:hanging="202"/>
      </w:pPr>
      <w:rPr>
        <w:rFonts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75A0988"/>
    <w:multiLevelType w:val="hybridMultilevel"/>
    <w:tmpl w:val="9E9E7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5847661"/>
    <w:multiLevelType w:val="hybridMultilevel"/>
    <w:tmpl w:val="1DA6B2DE"/>
    <w:lvl w:ilvl="0" w:tplc="9522A01E">
      <w:start w:val="1"/>
      <w:numFmt w:val="decimal"/>
      <w:lvlText w:val="%1."/>
      <w:lvlJc w:val="left"/>
      <w:pPr>
        <w:ind w:left="6480" w:hanging="61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B429E"/>
    <w:multiLevelType w:val="hybridMultilevel"/>
    <w:tmpl w:val="B774727A"/>
    <w:lvl w:ilvl="0" w:tplc="D8E8EEEE">
      <w:start w:val="1"/>
      <w:numFmt w:val="decimal"/>
      <w:lvlText w:val="%1."/>
      <w:lvlJc w:val="left"/>
      <w:pPr>
        <w:ind w:left="6480" w:hanging="61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972114"/>
    <w:multiLevelType w:val="hybridMultilevel"/>
    <w:tmpl w:val="B38A614C"/>
    <w:lvl w:ilvl="0" w:tplc="496AC052">
      <w:start w:val="1"/>
      <w:numFmt w:val="decimal"/>
      <w:lvlText w:val="%1."/>
      <w:lvlJc w:val="left"/>
      <w:pPr>
        <w:ind w:left="6480" w:hanging="61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5F0349"/>
    <w:multiLevelType w:val="hybridMultilevel"/>
    <w:tmpl w:val="57361A8C"/>
    <w:lvl w:ilvl="0" w:tplc="D408EF78">
      <w:start w:val="1"/>
      <w:numFmt w:val="bullet"/>
      <w:lvlText w:val="*"/>
      <w:lvlJc w:val="left"/>
      <w:pPr>
        <w:ind w:left="1187" w:hanging="152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740A2D26">
      <w:start w:val="1"/>
      <w:numFmt w:val="bullet"/>
      <w:lvlText w:val="•"/>
      <w:lvlJc w:val="left"/>
      <w:pPr>
        <w:ind w:left="1739" w:hanging="344"/>
      </w:pPr>
      <w:rPr>
        <w:rFonts w:ascii="Times New Roman" w:eastAsia="Times New Roman" w:hAnsi="Times New Roman" w:hint="default"/>
        <w:w w:val="134"/>
        <w:sz w:val="19"/>
        <w:szCs w:val="19"/>
      </w:rPr>
    </w:lvl>
    <w:lvl w:ilvl="2" w:tplc="5BDEB446">
      <w:start w:val="1"/>
      <w:numFmt w:val="bullet"/>
      <w:lvlText w:val="•"/>
      <w:lvlJc w:val="left"/>
      <w:pPr>
        <w:ind w:left="2753" w:hanging="344"/>
      </w:pPr>
      <w:rPr>
        <w:rFonts w:hint="default"/>
      </w:rPr>
    </w:lvl>
    <w:lvl w:ilvl="3" w:tplc="5A60AC24">
      <w:start w:val="1"/>
      <w:numFmt w:val="bullet"/>
      <w:lvlText w:val="•"/>
      <w:lvlJc w:val="left"/>
      <w:pPr>
        <w:ind w:left="3766" w:hanging="344"/>
      </w:pPr>
      <w:rPr>
        <w:rFonts w:hint="default"/>
      </w:rPr>
    </w:lvl>
    <w:lvl w:ilvl="4" w:tplc="722C7A3A">
      <w:start w:val="1"/>
      <w:numFmt w:val="bullet"/>
      <w:lvlText w:val="•"/>
      <w:lvlJc w:val="left"/>
      <w:pPr>
        <w:ind w:left="4779" w:hanging="344"/>
      </w:pPr>
      <w:rPr>
        <w:rFonts w:hint="default"/>
      </w:rPr>
    </w:lvl>
    <w:lvl w:ilvl="5" w:tplc="65DC0B9C">
      <w:start w:val="1"/>
      <w:numFmt w:val="bullet"/>
      <w:lvlText w:val="•"/>
      <w:lvlJc w:val="left"/>
      <w:pPr>
        <w:ind w:left="5793" w:hanging="344"/>
      </w:pPr>
      <w:rPr>
        <w:rFonts w:hint="default"/>
      </w:rPr>
    </w:lvl>
    <w:lvl w:ilvl="6" w:tplc="D280FAA8">
      <w:start w:val="1"/>
      <w:numFmt w:val="bullet"/>
      <w:lvlText w:val="•"/>
      <w:lvlJc w:val="left"/>
      <w:pPr>
        <w:ind w:left="6806" w:hanging="344"/>
      </w:pPr>
      <w:rPr>
        <w:rFonts w:hint="default"/>
      </w:rPr>
    </w:lvl>
    <w:lvl w:ilvl="7" w:tplc="9DDEF264">
      <w:start w:val="1"/>
      <w:numFmt w:val="bullet"/>
      <w:lvlText w:val="•"/>
      <w:lvlJc w:val="left"/>
      <w:pPr>
        <w:ind w:left="7819" w:hanging="344"/>
      </w:pPr>
      <w:rPr>
        <w:rFonts w:hint="default"/>
      </w:rPr>
    </w:lvl>
    <w:lvl w:ilvl="8" w:tplc="A6F23758">
      <w:start w:val="1"/>
      <w:numFmt w:val="bullet"/>
      <w:lvlText w:val="•"/>
      <w:lvlJc w:val="left"/>
      <w:pPr>
        <w:ind w:left="8833" w:hanging="344"/>
      </w:pPr>
      <w:rPr>
        <w:rFonts w:hint="default"/>
      </w:rPr>
    </w:lvl>
  </w:abstractNum>
  <w:abstractNum w:abstractNumId="21" w15:restartNumberingAfterBreak="0">
    <w:nsid w:val="5B307A11"/>
    <w:multiLevelType w:val="hybridMultilevel"/>
    <w:tmpl w:val="5840299A"/>
    <w:lvl w:ilvl="0" w:tplc="B05AE232">
      <w:start w:val="1"/>
      <w:numFmt w:val="decimal"/>
      <w:lvlText w:val="%1."/>
      <w:lvlJc w:val="left"/>
      <w:pPr>
        <w:ind w:left="6480" w:hanging="61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22"/>
  </w:num>
  <w:num w:numId="4">
    <w:abstractNumId w:val="16"/>
  </w:num>
  <w:num w:numId="5">
    <w:abstractNumId w:val="17"/>
  </w:num>
  <w:num w:numId="6">
    <w:abstractNumId w:val="26"/>
  </w:num>
  <w:num w:numId="7">
    <w:abstractNumId w:val="10"/>
  </w:num>
  <w:num w:numId="8">
    <w:abstractNumId w:val="14"/>
  </w:num>
  <w:num w:numId="9">
    <w:abstractNumId w:val="24"/>
  </w:num>
  <w:num w:numId="10">
    <w:abstractNumId w:val="3"/>
  </w:num>
  <w:num w:numId="11">
    <w:abstractNumId w:val="9"/>
  </w:num>
  <w:num w:numId="12">
    <w:abstractNumId w:val="1"/>
  </w:num>
  <w:num w:numId="13">
    <w:abstractNumId w:val="4"/>
  </w:num>
  <w:num w:numId="14">
    <w:abstractNumId w:val="13"/>
  </w:num>
  <w:num w:numId="15">
    <w:abstractNumId w:val="12"/>
  </w:num>
  <w:num w:numId="16">
    <w:abstractNumId w:val="23"/>
  </w:num>
  <w:num w:numId="17">
    <w:abstractNumId w:val="5"/>
  </w:num>
  <w:num w:numId="18">
    <w:abstractNumId w:val="28"/>
  </w:num>
  <w:num w:numId="19">
    <w:abstractNumId w:val="25"/>
  </w:num>
  <w:num w:numId="20">
    <w:abstractNumId w:val="18"/>
  </w:num>
  <w:num w:numId="21">
    <w:abstractNumId w:val="27"/>
  </w:num>
  <w:num w:numId="22">
    <w:abstractNumId w:val="8"/>
  </w:num>
  <w:num w:numId="23">
    <w:abstractNumId w:val="0"/>
  </w:num>
  <w:num w:numId="24">
    <w:abstractNumId w:val="20"/>
  </w:num>
  <w:num w:numId="25">
    <w:abstractNumId w:val="2"/>
  </w:num>
  <w:num w:numId="26">
    <w:abstractNumId w:val="21"/>
  </w:num>
  <w:num w:numId="27">
    <w:abstractNumId w:val="7"/>
  </w:num>
  <w:num w:numId="28">
    <w:abstractNumId w:val="6"/>
  </w:num>
  <w:num w:numId="29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styleLockTheme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495"/>
    <w:rsid w:val="000172E5"/>
    <w:rsid w:val="00052382"/>
    <w:rsid w:val="0006568A"/>
    <w:rsid w:val="00076F0F"/>
    <w:rsid w:val="00084253"/>
    <w:rsid w:val="00091AC0"/>
    <w:rsid w:val="000D1F49"/>
    <w:rsid w:val="001727CA"/>
    <w:rsid w:val="001800AB"/>
    <w:rsid w:val="002312F8"/>
    <w:rsid w:val="002378A2"/>
    <w:rsid w:val="00265443"/>
    <w:rsid w:val="002C51F4"/>
    <w:rsid w:val="002C56E6"/>
    <w:rsid w:val="00311D4F"/>
    <w:rsid w:val="003363FC"/>
    <w:rsid w:val="0034390E"/>
    <w:rsid w:val="00344849"/>
    <w:rsid w:val="00361E11"/>
    <w:rsid w:val="003769BA"/>
    <w:rsid w:val="003F0847"/>
    <w:rsid w:val="0040090B"/>
    <w:rsid w:val="0046302A"/>
    <w:rsid w:val="00487D2D"/>
    <w:rsid w:val="004A75AA"/>
    <w:rsid w:val="004D5D62"/>
    <w:rsid w:val="005112D0"/>
    <w:rsid w:val="00536C8B"/>
    <w:rsid w:val="005409E3"/>
    <w:rsid w:val="00577E06"/>
    <w:rsid w:val="00583334"/>
    <w:rsid w:val="00587236"/>
    <w:rsid w:val="005A3BF7"/>
    <w:rsid w:val="005F2035"/>
    <w:rsid w:val="005F7990"/>
    <w:rsid w:val="006145D8"/>
    <w:rsid w:val="00637200"/>
    <w:rsid w:val="0063739C"/>
    <w:rsid w:val="0067047F"/>
    <w:rsid w:val="006F4675"/>
    <w:rsid w:val="007147D7"/>
    <w:rsid w:val="00745FD5"/>
    <w:rsid w:val="00770F25"/>
    <w:rsid w:val="007A35A8"/>
    <w:rsid w:val="007B0A85"/>
    <w:rsid w:val="007C6A52"/>
    <w:rsid w:val="00803F15"/>
    <w:rsid w:val="0082043E"/>
    <w:rsid w:val="00846B76"/>
    <w:rsid w:val="008B7B4C"/>
    <w:rsid w:val="008E203A"/>
    <w:rsid w:val="0091229C"/>
    <w:rsid w:val="00940E73"/>
    <w:rsid w:val="0098597D"/>
    <w:rsid w:val="009F619A"/>
    <w:rsid w:val="009F6DDE"/>
    <w:rsid w:val="00A370A8"/>
    <w:rsid w:val="00B337A2"/>
    <w:rsid w:val="00B42F2E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64495"/>
    <w:rsid w:val="00DA7CCE"/>
    <w:rsid w:val="00DB3FAD"/>
    <w:rsid w:val="00DC71EC"/>
    <w:rsid w:val="00DD235C"/>
    <w:rsid w:val="00E617E0"/>
    <w:rsid w:val="00E61C09"/>
    <w:rsid w:val="00EB3B58"/>
    <w:rsid w:val="00EC7359"/>
    <w:rsid w:val="00EE3054"/>
    <w:rsid w:val="00F00606"/>
    <w:rsid w:val="00F01256"/>
    <w:rsid w:val="00F3792F"/>
    <w:rsid w:val="00F47A4E"/>
    <w:rsid w:val="00F50F12"/>
    <w:rsid w:val="00F80FB5"/>
    <w:rsid w:val="00F84FDD"/>
    <w:rsid w:val="00FA22DB"/>
    <w:rsid w:val="00FC7475"/>
    <w:rsid w:val="00FE78A0"/>
    <w:rsid w:val="00FF2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06B0192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F3792F"/>
    <w:pPr>
      <w:widowControl w:val="0"/>
      <w:spacing w:before="0" w:after="0" w:line="240" w:lineRule="auto"/>
    </w:pPr>
    <w:rPr>
      <w:rFonts w:ascii="Arial Narrow" w:eastAsia="Arial Narrow" w:hAnsi="Arial Narrow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F3792F"/>
    <w:rPr>
      <w:rFonts w:ascii="Arial Narrow" w:eastAsia="Arial Narrow" w:hAnsi="Arial Narrow"/>
      <w:sz w:val="19"/>
      <w:szCs w:val="19"/>
    </w:rPr>
  </w:style>
  <w:style w:type="character" w:styleId="UnresolvedMention">
    <w:name w:val="Unresolved Mention"/>
    <w:basedOn w:val="DefaultParagraphFont"/>
    <w:uiPriority w:val="99"/>
    <w:semiHidden/>
    <w:rsid w:val="005409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hyperlink" Target="mailto:balavihar@chinmayacalgary.org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info@chinmayacalgary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hinmayacalgary.org/registration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hyperlink" Target="mailto:treasurer@chinmayacalgary.or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hinmyacalgary.org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hinmayacalgary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garajr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3C42B76312D47538C88F0DDB8716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641E2-9CB7-4772-8F71-D711821633F4}"/>
      </w:docPartPr>
      <w:docPartBody>
        <w:p w:rsidR="007D4D22" w:rsidRDefault="00C10281">
          <w:pPr>
            <w:pStyle w:val="43C42B76312D47538C88F0DDB8716B64"/>
          </w:pPr>
          <w:r w:rsidRPr="006145D8">
            <w:t>First Name</w:t>
          </w:r>
        </w:p>
      </w:docPartBody>
    </w:docPart>
    <w:docPart>
      <w:docPartPr>
        <w:name w:val="BB6DC022843C4B9FB2AD22BD2943E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D6082-5356-4AD8-8C3E-A58A39DB5EFA}"/>
      </w:docPartPr>
      <w:docPartBody>
        <w:p w:rsidR="007D4D22" w:rsidRDefault="00C10281">
          <w:pPr>
            <w:pStyle w:val="BB6DC022843C4B9FB2AD22BD2943E2AD"/>
          </w:pPr>
          <w:r w:rsidRPr="006145D8">
            <w:t>Last Name</w:t>
          </w:r>
        </w:p>
      </w:docPartBody>
    </w:docPart>
    <w:docPart>
      <w:docPartPr>
        <w:name w:val="1A5E7AF62BE4482E80D1707AFDF6B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E0CFA-6644-4695-8F4E-B37AD00E062E}"/>
      </w:docPartPr>
      <w:docPartBody>
        <w:p w:rsidR="007D4D22" w:rsidRDefault="00C10281">
          <w:pPr>
            <w:pStyle w:val="1A5E7AF62BE4482E80D1707AFDF6BE33"/>
          </w:pPr>
          <w:r w:rsidRPr="006145D8">
            <w:t>Cell Phone</w:t>
          </w:r>
        </w:p>
      </w:docPartBody>
    </w:docPart>
    <w:docPart>
      <w:docPartPr>
        <w:name w:val="E817B1ACCF18413384C4CCD2CA3D7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DE1C1-036B-45B6-B52C-B63BFFD09AC5}"/>
      </w:docPartPr>
      <w:docPartBody>
        <w:p w:rsidR="007D4D22" w:rsidRDefault="00C10281">
          <w:pPr>
            <w:pStyle w:val="E817B1ACCF18413384C4CCD2CA3D7D61"/>
          </w:pPr>
          <w:r w:rsidRPr="006145D8">
            <w:t>Email</w:t>
          </w:r>
        </w:p>
      </w:docPartBody>
    </w:docPart>
    <w:docPart>
      <w:docPartPr>
        <w:name w:val="E42CCC83C2284614ADC897E11F0D4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0E61F-2581-42AB-982B-0EEB4AC91899}"/>
      </w:docPartPr>
      <w:docPartBody>
        <w:p w:rsidR="007D4D22" w:rsidRDefault="00C10281">
          <w:pPr>
            <w:pStyle w:val="E42CCC83C2284614ADC897E11F0D4799"/>
          </w:pPr>
          <w:r w:rsidRPr="006145D8">
            <w:t>First Name</w:t>
          </w:r>
        </w:p>
      </w:docPartBody>
    </w:docPart>
    <w:docPart>
      <w:docPartPr>
        <w:name w:val="408672020730499D8C1B90061D60A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48F9B-63E7-4CC8-B28E-273F9ABACC36}"/>
      </w:docPartPr>
      <w:docPartBody>
        <w:p w:rsidR="007D4D22" w:rsidRDefault="00C10281">
          <w:pPr>
            <w:pStyle w:val="408672020730499D8C1B90061D60ADC7"/>
          </w:pPr>
          <w:r w:rsidRPr="006145D8">
            <w:t>Last Name</w:t>
          </w:r>
        </w:p>
      </w:docPartBody>
    </w:docPart>
    <w:docPart>
      <w:docPartPr>
        <w:name w:val="784B1D38EDB546E5A32F9C15D3A04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B7EAD-EBEC-4B59-AF1B-FA75E017F154}"/>
      </w:docPartPr>
      <w:docPartBody>
        <w:p w:rsidR="007D4D22" w:rsidRDefault="00C10281">
          <w:pPr>
            <w:pStyle w:val="784B1D38EDB546E5A32F9C15D3A04E6C"/>
          </w:pPr>
          <w:r w:rsidRPr="006145D8">
            <w:t>Cell Phone</w:t>
          </w:r>
        </w:p>
      </w:docPartBody>
    </w:docPart>
    <w:docPart>
      <w:docPartPr>
        <w:name w:val="30569755870E4454BE32BFB224F18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60F0-1E2B-49A0-862D-FD43DB6A738B}"/>
      </w:docPartPr>
      <w:docPartBody>
        <w:p w:rsidR="007D4D22" w:rsidRDefault="00C10281">
          <w:pPr>
            <w:pStyle w:val="30569755870E4454BE32BFB224F18535"/>
          </w:pPr>
          <w:r w:rsidRPr="006145D8">
            <w:t>Email</w:t>
          </w:r>
        </w:p>
      </w:docPartBody>
    </w:docPart>
    <w:docPart>
      <w:docPartPr>
        <w:name w:val="0A2A042B403640438B4B832D6145C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82AEE-3694-4105-A70B-C663CF49E0C8}"/>
      </w:docPartPr>
      <w:docPartBody>
        <w:p w:rsidR="007D4D22" w:rsidRDefault="00C10281" w:rsidP="00C10281">
          <w:pPr>
            <w:pStyle w:val="0A2A042B403640438B4B832D6145CFD3"/>
          </w:pPr>
          <w:r w:rsidRPr="006145D8">
            <w:t>First Name</w:t>
          </w:r>
        </w:p>
      </w:docPartBody>
    </w:docPart>
    <w:docPart>
      <w:docPartPr>
        <w:name w:val="618AD1F9061E45E7B3FD3FADF8DA5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83D76-F071-432B-81BC-8300F70D99C7}"/>
      </w:docPartPr>
      <w:docPartBody>
        <w:p w:rsidR="007D4D22" w:rsidRDefault="00C10281" w:rsidP="00C10281">
          <w:pPr>
            <w:pStyle w:val="618AD1F9061E45E7B3FD3FADF8DA59C1"/>
          </w:pPr>
          <w:r w:rsidRPr="006145D8">
            <w:t>Last Name</w:t>
          </w:r>
        </w:p>
      </w:docPartBody>
    </w:docPart>
    <w:docPart>
      <w:docPartPr>
        <w:name w:val="D54D544A09694F1891A42BEB5DDFAC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008CD-E5CE-493C-969A-49B172C26D6F}"/>
      </w:docPartPr>
      <w:docPartBody>
        <w:p w:rsidR="007D4D22" w:rsidRDefault="00C10281" w:rsidP="00C10281">
          <w:pPr>
            <w:pStyle w:val="D54D544A09694F1891A42BEB5DDFAC2F"/>
          </w:pPr>
          <w:r w:rsidRPr="006145D8">
            <w:t>First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281"/>
    <w:rsid w:val="007D4D22"/>
    <w:rsid w:val="00C10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C10281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10281"/>
    <w:rPr>
      <w:rFonts w:asciiTheme="majorHAnsi" w:eastAsiaTheme="minorHAnsi" w:hAnsiTheme="majorHAnsi"/>
      <w:b/>
      <w:sz w:val="28"/>
      <w:szCs w:val="28"/>
    </w:rPr>
  </w:style>
  <w:style w:type="paragraph" w:customStyle="1" w:styleId="6C661D68A06D4412A46FAAC972BBF50F">
    <w:name w:val="6C661D68A06D4412A46FAAC972BBF50F"/>
  </w:style>
  <w:style w:type="paragraph" w:customStyle="1" w:styleId="43C42B76312D47538C88F0DDB8716B64">
    <w:name w:val="43C42B76312D47538C88F0DDB8716B64"/>
  </w:style>
  <w:style w:type="paragraph" w:customStyle="1" w:styleId="BB6DC022843C4B9FB2AD22BD2943E2AD">
    <w:name w:val="BB6DC022843C4B9FB2AD22BD2943E2AD"/>
  </w:style>
  <w:style w:type="paragraph" w:customStyle="1" w:styleId="1A5E7AF62BE4482E80D1707AFDF6BE33">
    <w:name w:val="1A5E7AF62BE4482E80D1707AFDF6BE33"/>
  </w:style>
  <w:style w:type="paragraph" w:customStyle="1" w:styleId="3B4CFCBCE94C417AB24205920965E7F5">
    <w:name w:val="3B4CFCBCE94C417AB24205920965E7F5"/>
  </w:style>
  <w:style w:type="paragraph" w:customStyle="1" w:styleId="E817B1ACCF18413384C4CCD2CA3D7D61">
    <w:name w:val="E817B1ACCF18413384C4CCD2CA3D7D61"/>
  </w:style>
  <w:style w:type="paragraph" w:customStyle="1" w:styleId="64DA396720904805A191A7657EACCEB7">
    <w:name w:val="64DA396720904805A191A7657EACCEB7"/>
  </w:style>
  <w:style w:type="paragraph" w:customStyle="1" w:styleId="E42CCC83C2284614ADC897E11F0D4799">
    <w:name w:val="E42CCC83C2284614ADC897E11F0D4799"/>
  </w:style>
  <w:style w:type="paragraph" w:customStyle="1" w:styleId="408672020730499D8C1B90061D60ADC7">
    <w:name w:val="408672020730499D8C1B90061D60ADC7"/>
  </w:style>
  <w:style w:type="paragraph" w:customStyle="1" w:styleId="784B1D38EDB546E5A32F9C15D3A04E6C">
    <w:name w:val="784B1D38EDB546E5A32F9C15D3A04E6C"/>
  </w:style>
  <w:style w:type="paragraph" w:customStyle="1" w:styleId="1BDE4AF9F8B04FD8862B671A3D993715">
    <w:name w:val="1BDE4AF9F8B04FD8862B671A3D993715"/>
  </w:style>
  <w:style w:type="paragraph" w:customStyle="1" w:styleId="30569755870E4454BE32BFB224F18535">
    <w:name w:val="30569755870E4454BE32BFB224F18535"/>
  </w:style>
  <w:style w:type="paragraph" w:customStyle="1" w:styleId="1CF274F42DC945C9919D5DD233C7C774">
    <w:name w:val="1CF274F42DC945C9919D5DD233C7C774"/>
  </w:style>
  <w:style w:type="paragraph" w:customStyle="1" w:styleId="E0C48910D5574A80969C329883CC2519">
    <w:name w:val="E0C48910D5574A80969C329883CC2519"/>
    <w:rsid w:val="00C10281"/>
  </w:style>
  <w:style w:type="paragraph" w:customStyle="1" w:styleId="0A2A042B403640438B4B832D6145CFD3">
    <w:name w:val="0A2A042B403640438B4B832D6145CFD3"/>
    <w:rsid w:val="00C10281"/>
  </w:style>
  <w:style w:type="paragraph" w:customStyle="1" w:styleId="618AD1F9061E45E7B3FD3FADF8DA59C1">
    <w:name w:val="618AD1F9061E45E7B3FD3FADF8DA59C1"/>
    <w:rsid w:val="00C10281"/>
  </w:style>
  <w:style w:type="paragraph" w:customStyle="1" w:styleId="BD28395DE79E47DAA57DC35525128C76">
    <w:name w:val="BD28395DE79E47DAA57DC35525128C76"/>
    <w:rsid w:val="00C10281"/>
  </w:style>
  <w:style w:type="paragraph" w:customStyle="1" w:styleId="420F57B68B0D47968C4EFA4C482F9137">
    <w:name w:val="420F57B68B0D47968C4EFA4C482F9137"/>
    <w:rsid w:val="00C10281"/>
  </w:style>
  <w:style w:type="paragraph" w:customStyle="1" w:styleId="4A880FE0FF3346D2B89B00B6C0807A16">
    <w:name w:val="4A880FE0FF3346D2B89B00B6C0807A16"/>
    <w:rsid w:val="00C10281"/>
  </w:style>
  <w:style w:type="paragraph" w:customStyle="1" w:styleId="0807BDEA9FB34793886FB8BD55831531">
    <w:name w:val="0807BDEA9FB34793886FB8BD55831531"/>
    <w:rsid w:val="00C10281"/>
  </w:style>
  <w:style w:type="paragraph" w:customStyle="1" w:styleId="D54D544A09694F1891A42BEB5DDFAC2F">
    <w:name w:val="D54D544A09694F1891A42BEB5DDFAC2F"/>
    <w:rsid w:val="00C10281"/>
  </w:style>
  <w:style w:type="paragraph" w:customStyle="1" w:styleId="2AE2C7AD1331440BBA844CCFCDA54A83">
    <w:name w:val="2AE2C7AD1331440BBA844CCFCDA54A83"/>
    <w:rsid w:val="00C10281"/>
  </w:style>
  <w:style w:type="paragraph" w:customStyle="1" w:styleId="A8225B1924F14EA29EC1E69D1416F526">
    <w:name w:val="A8225B1924F14EA29EC1E69D1416F526"/>
    <w:rsid w:val="00C10281"/>
  </w:style>
  <w:style w:type="paragraph" w:customStyle="1" w:styleId="4CBB849481174084AF70E6D9E18E497C">
    <w:name w:val="4CBB849481174084AF70E6D9E18E497C"/>
    <w:rsid w:val="00C10281"/>
  </w:style>
  <w:style w:type="paragraph" w:customStyle="1" w:styleId="22C6B935DBA843838126091E1446E3C5">
    <w:name w:val="22C6B935DBA843838126091E1446E3C5"/>
    <w:rsid w:val="00C10281"/>
  </w:style>
  <w:style w:type="paragraph" w:customStyle="1" w:styleId="BD882774BCD14EFB8BFCCE243B288A15">
    <w:name w:val="BD882774BCD14EFB8BFCCE243B288A15"/>
    <w:rsid w:val="00C102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71af3243-3dd4-4a8d-8c0d-dd76da1f02a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5</Pages>
  <Words>1489</Words>
  <Characters>8490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2021-01-24T01:37:00Z</dcterms:created>
  <dcterms:modified xsi:type="dcterms:W3CDTF">2021-07-07T03:17:00Z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